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D8066" w14:textId="641A7BAC" w:rsidR="00F64546" w:rsidRPr="00F64546" w:rsidRDefault="00092607" w:rsidP="00F64546">
      <w:pPr>
        <w:jc w:val="right"/>
        <w:rPr>
          <w:rFonts w:asciiTheme="minorBidi" w:hAnsiTheme="minorBidi"/>
          <w:sz w:val="18"/>
          <w:szCs w:val="18"/>
          <w:rtl/>
        </w:rPr>
      </w:pPr>
      <w:r>
        <w:rPr>
          <w:rFonts w:asciiTheme="minorBidi" w:hAnsiTheme="minorBidi" w:hint="cs"/>
          <w:sz w:val="18"/>
          <w:szCs w:val="18"/>
          <w:rtl/>
        </w:rPr>
        <w:t>16/3/2026</w:t>
      </w:r>
    </w:p>
    <w:p w14:paraId="0E512FF3" w14:textId="06E1D00D" w:rsidR="00FC7CFB" w:rsidRPr="00092607" w:rsidRDefault="00FC7CFB" w:rsidP="446B7084">
      <w:pPr>
        <w:jc w:val="center"/>
        <w:rPr>
          <w:rFonts w:asciiTheme="minorBidi" w:hAnsiTheme="minorBidi"/>
          <w:b/>
          <w:bCs/>
          <w:sz w:val="24"/>
          <w:szCs w:val="24"/>
          <w:u w:val="single"/>
          <w:rtl/>
        </w:rPr>
      </w:pPr>
      <w:r w:rsidRPr="00092607">
        <w:rPr>
          <w:rFonts w:asciiTheme="minorBidi" w:hAnsiTheme="minorBidi"/>
          <w:b/>
          <w:bCs/>
          <w:sz w:val="24"/>
          <w:szCs w:val="24"/>
          <w:u w:val="single"/>
          <w:rtl/>
        </w:rPr>
        <w:t>הודעה על פתיחה ורישום מאגר</w:t>
      </w:r>
      <w:r w:rsidR="00CD2970" w:rsidRPr="00092607">
        <w:rPr>
          <w:rFonts w:asciiTheme="minorBidi" w:hAnsiTheme="minorBidi" w:hint="cs"/>
          <w:b/>
          <w:bCs/>
          <w:sz w:val="24"/>
          <w:szCs w:val="24"/>
          <w:u w:val="single"/>
          <w:rtl/>
        </w:rPr>
        <w:t>י</w:t>
      </w:r>
      <w:r w:rsidRPr="00092607">
        <w:rPr>
          <w:rFonts w:asciiTheme="minorBidi" w:hAnsiTheme="minorBidi"/>
          <w:b/>
          <w:bCs/>
          <w:sz w:val="24"/>
          <w:szCs w:val="24"/>
          <w:u w:val="single"/>
          <w:rtl/>
        </w:rPr>
        <w:t xml:space="preserve"> יועצים</w:t>
      </w:r>
    </w:p>
    <w:p w14:paraId="5BA92E5B" w14:textId="1652C72D" w:rsidR="00FC7CFB" w:rsidRPr="00092607" w:rsidRDefault="00B45B14" w:rsidP="004F3162">
      <w:pPr>
        <w:jc w:val="both"/>
        <w:rPr>
          <w:rFonts w:asciiTheme="minorBidi" w:hAnsiTheme="minorBidi"/>
          <w:sz w:val="20"/>
          <w:szCs w:val="20"/>
          <w:rtl/>
        </w:rPr>
      </w:pPr>
      <w:r w:rsidRPr="00092607">
        <w:rPr>
          <w:rFonts w:asciiTheme="minorBidi" w:hAnsiTheme="minorBidi"/>
          <w:b/>
          <w:bCs/>
          <w:sz w:val="20"/>
          <w:szCs w:val="20"/>
          <w:rtl/>
        </w:rPr>
        <w:t>תאגיד </w:t>
      </w:r>
      <w:r w:rsidR="00CD2970" w:rsidRPr="00092607">
        <w:rPr>
          <w:rFonts w:asciiTheme="minorBidi" w:hAnsiTheme="minorBidi" w:hint="cs"/>
          <w:b/>
          <w:bCs/>
          <w:sz w:val="20"/>
          <w:szCs w:val="20"/>
          <w:rtl/>
        </w:rPr>
        <w:t xml:space="preserve">המים והביוב האזורי </w:t>
      </w:r>
      <w:r w:rsidRPr="00092607">
        <w:rPr>
          <w:rFonts w:asciiTheme="minorBidi" w:hAnsiTheme="minorBidi"/>
          <w:b/>
          <w:bCs/>
          <w:sz w:val="20"/>
          <w:szCs w:val="20"/>
          <w:rtl/>
        </w:rPr>
        <w:t xml:space="preserve">פלגי </w:t>
      </w:r>
      <w:r w:rsidR="00CD2970" w:rsidRPr="00092607">
        <w:rPr>
          <w:rFonts w:asciiTheme="minorBidi" w:hAnsiTheme="minorBidi" w:hint="cs"/>
          <w:b/>
          <w:bCs/>
          <w:sz w:val="20"/>
          <w:szCs w:val="20"/>
          <w:rtl/>
        </w:rPr>
        <w:t>ה</w:t>
      </w:r>
      <w:r w:rsidRPr="00092607">
        <w:rPr>
          <w:rFonts w:asciiTheme="minorBidi" w:hAnsiTheme="minorBidi"/>
          <w:b/>
          <w:bCs/>
          <w:sz w:val="20"/>
          <w:szCs w:val="20"/>
          <w:rtl/>
        </w:rPr>
        <w:t xml:space="preserve">שרון (להלן: </w:t>
      </w:r>
      <w:r w:rsidRPr="00092607">
        <w:rPr>
          <w:rFonts w:asciiTheme="minorBidi" w:hAnsiTheme="minorBidi"/>
          <w:sz w:val="20"/>
          <w:szCs w:val="20"/>
          <w:rtl/>
        </w:rPr>
        <w:t>"החברה"/"התאגיד"</w:t>
      </w:r>
      <w:r w:rsidRPr="00092607">
        <w:rPr>
          <w:rFonts w:asciiTheme="minorBidi" w:hAnsiTheme="minorBidi"/>
          <w:b/>
          <w:bCs/>
          <w:sz w:val="20"/>
          <w:szCs w:val="20"/>
          <w:rtl/>
        </w:rPr>
        <w:t xml:space="preserve">) </w:t>
      </w:r>
      <w:r w:rsidR="00FC7CFB" w:rsidRPr="00092607">
        <w:rPr>
          <w:rFonts w:asciiTheme="minorBidi" w:hAnsiTheme="minorBidi"/>
          <w:sz w:val="20"/>
          <w:szCs w:val="20"/>
          <w:rtl/>
        </w:rPr>
        <w:t>מזמי</w:t>
      </w:r>
      <w:r w:rsidRPr="00092607">
        <w:rPr>
          <w:rFonts w:asciiTheme="minorBidi" w:hAnsiTheme="minorBidi"/>
          <w:sz w:val="20"/>
          <w:szCs w:val="20"/>
          <w:rtl/>
        </w:rPr>
        <w:t>ן</w:t>
      </w:r>
      <w:r w:rsidR="00FC7CFB" w:rsidRPr="00092607">
        <w:rPr>
          <w:rFonts w:asciiTheme="minorBidi" w:hAnsiTheme="minorBidi"/>
          <w:sz w:val="20"/>
          <w:szCs w:val="20"/>
          <w:rtl/>
        </w:rPr>
        <w:t xml:space="preserve"> בזאת אנשי מקצוע מתאימים, להציע מועמדותם להיכלל במאגר </w:t>
      </w:r>
      <w:r w:rsidR="00CD2970" w:rsidRPr="00092607">
        <w:rPr>
          <w:rFonts w:asciiTheme="minorBidi" w:hAnsiTheme="minorBidi" w:hint="cs"/>
          <w:sz w:val="20"/>
          <w:szCs w:val="20"/>
          <w:rtl/>
        </w:rPr>
        <w:t>התאגיד</w:t>
      </w:r>
      <w:r w:rsidR="00FC7CFB" w:rsidRPr="00092607">
        <w:rPr>
          <w:rFonts w:asciiTheme="minorBidi" w:hAnsiTheme="minorBidi"/>
          <w:sz w:val="20"/>
          <w:szCs w:val="20"/>
          <w:rtl/>
        </w:rPr>
        <w:t xml:space="preserve"> למתן שירותים במקצועות התכנון השונים המפורטים להלן בחלוקה להתמחויות השונות. יש להגיש את הבקשה לרישום תוך ציון המקצוע וההתמחות ומסמכים תומכים. </w:t>
      </w:r>
      <w:r w:rsidR="00FC7CFB" w:rsidRPr="00092607">
        <w:rPr>
          <w:rFonts w:asciiTheme="minorBidi" w:hAnsiTheme="minorBidi"/>
          <w:sz w:val="20"/>
          <w:szCs w:val="20"/>
          <w:u w:val="single"/>
          <w:rtl/>
        </w:rPr>
        <w:t>ניתן להירשם ליותר מהתמחות אחת</w:t>
      </w:r>
      <w:r w:rsidR="00FC7CFB" w:rsidRPr="00092607">
        <w:rPr>
          <w:rFonts w:asciiTheme="minorBidi" w:hAnsiTheme="minorBidi"/>
          <w:sz w:val="20"/>
          <w:szCs w:val="20"/>
          <w:rtl/>
        </w:rPr>
        <w:t>.</w:t>
      </w:r>
      <w:r w:rsidR="3303822A" w:rsidRPr="00092607">
        <w:rPr>
          <w:rFonts w:asciiTheme="minorBidi" w:hAnsiTheme="minorBidi"/>
          <w:sz w:val="20"/>
          <w:szCs w:val="20"/>
          <w:rtl/>
        </w:rPr>
        <w:t xml:space="preserve"> </w:t>
      </w:r>
      <w:r w:rsidR="00FC7CFB" w:rsidRPr="00092607">
        <w:rPr>
          <w:rFonts w:asciiTheme="minorBidi" w:hAnsiTheme="minorBidi"/>
          <w:sz w:val="20"/>
          <w:szCs w:val="20"/>
          <w:rtl/>
        </w:rPr>
        <w:t>להלן פירוט התחומים</w:t>
      </w:r>
      <w:r w:rsidR="00FC7CFB" w:rsidRPr="00092607">
        <w:rPr>
          <w:rFonts w:asciiTheme="minorBidi" w:hAnsiTheme="minorBidi"/>
          <w:sz w:val="20"/>
          <w:szCs w:val="20"/>
        </w:rPr>
        <w:t>:</w:t>
      </w:r>
    </w:p>
    <w:tbl>
      <w:tblPr>
        <w:tblStyle w:val="a8"/>
        <w:bidiVisual/>
        <w:tblW w:w="0" w:type="auto"/>
        <w:tblLook w:val="04A0" w:firstRow="1" w:lastRow="0" w:firstColumn="1" w:lastColumn="0" w:noHBand="0" w:noVBand="1"/>
      </w:tblPr>
      <w:tblGrid>
        <w:gridCol w:w="2968"/>
        <w:gridCol w:w="5526"/>
      </w:tblGrid>
      <w:tr w:rsidR="00FC7CFB" w:rsidRPr="006D36B7" w14:paraId="201AF0E2" w14:textId="77777777" w:rsidTr="5B8EC73D">
        <w:tc>
          <w:tcPr>
            <w:tcW w:w="2968" w:type="dxa"/>
          </w:tcPr>
          <w:p w14:paraId="046431ED" w14:textId="77777777" w:rsidR="00FC7CFB" w:rsidRPr="00EA6B42" w:rsidRDefault="00FC7CFB" w:rsidP="002F64AF">
            <w:pPr>
              <w:rPr>
                <w:rFonts w:asciiTheme="minorBidi" w:hAnsiTheme="minorBidi"/>
                <w:b/>
                <w:bCs/>
                <w:sz w:val="18"/>
                <w:szCs w:val="18"/>
                <w:rtl/>
              </w:rPr>
            </w:pPr>
            <w:r w:rsidRPr="00EA6B42">
              <w:rPr>
                <w:rFonts w:asciiTheme="minorBidi" w:hAnsiTheme="minorBidi"/>
                <w:b/>
                <w:bCs/>
                <w:sz w:val="18"/>
                <w:szCs w:val="18"/>
                <w:rtl/>
              </w:rPr>
              <w:t>מקצוע</w:t>
            </w:r>
          </w:p>
        </w:tc>
        <w:tc>
          <w:tcPr>
            <w:tcW w:w="5526" w:type="dxa"/>
          </w:tcPr>
          <w:p w14:paraId="12DC14E9" w14:textId="0605FBA0" w:rsidR="00FC7CFB" w:rsidRPr="00EA6B42" w:rsidRDefault="00CD2970" w:rsidP="002F64AF">
            <w:pPr>
              <w:rPr>
                <w:rFonts w:asciiTheme="minorBidi" w:hAnsiTheme="minorBidi"/>
                <w:b/>
                <w:bCs/>
                <w:sz w:val="18"/>
                <w:szCs w:val="18"/>
                <w:rtl/>
              </w:rPr>
            </w:pPr>
            <w:r w:rsidRPr="00EA6B42">
              <w:rPr>
                <w:rFonts w:asciiTheme="minorBidi" w:hAnsiTheme="minorBidi" w:hint="cs"/>
                <w:b/>
                <w:bCs/>
                <w:sz w:val="18"/>
                <w:szCs w:val="18"/>
                <w:rtl/>
              </w:rPr>
              <w:t>דרישות/</w:t>
            </w:r>
            <w:r w:rsidR="00FC7CFB" w:rsidRPr="00EA6B42">
              <w:rPr>
                <w:rFonts w:asciiTheme="minorBidi" w:hAnsiTheme="minorBidi"/>
                <w:b/>
                <w:bCs/>
                <w:sz w:val="18"/>
                <w:szCs w:val="18"/>
                <w:rtl/>
              </w:rPr>
              <w:t>התמחות</w:t>
            </w:r>
          </w:p>
        </w:tc>
      </w:tr>
      <w:tr w:rsidR="00151AE7" w:rsidRPr="006D36B7" w14:paraId="5E5235B5" w14:textId="77777777" w:rsidTr="5B8EC73D">
        <w:tc>
          <w:tcPr>
            <w:tcW w:w="2968" w:type="dxa"/>
          </w:tcPr>
          <w:p w14:paraId="0B629560" w14:textId="2BA33379" w:rsidR="00151AE7" w:rsidRPr="00EA6B42" w:rsidRDefault="00151AE7"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שיתוף ציבור וקשרי קהילה</w:t>
            </w:r>
          </w:p>
        </w:tc>
        <w:tc>
          <w:tcPr>
            <w:tcW w:w="5526" w:type="dxa"/>
          </w:tcPr>
          <w:p w14:paraId="600942BD" w14:textId="0F34E514" w:rsidR="00151AE7" w:rsidRPr="00EA6B42" w:rsidRDefault="00151AE7"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w:t>
            </w:r>
            <w:r w:rsidR="00CD2970" w:rsidRPr="00EA6B42">
              <w:rPr>
                <w:rFonts w:asciiTheme="minorBidi" w:hAnsiTheme="minorBidi" w:hint="cs"/>
                <w:sz w:val="18"/>
                <w:szCs w:val="18"/>
                <w:rtl/>
              </w:rPr>
              <w:t>תאגיד מים וביוב</w:t>
            </w:r>
          </w:p>
        </w:tc>
      </w:tr>
      <w:tr w:rsidR="00C42C43" w:rsidRPr="006D36B7" w14:paraId="45B38AC1" w14:textId="77777777" w:rsidTr="5B8EC73D">
        <w:tc>
          <w:tcPr>
            <w:tcW w:w="2968" w:type="dxa"/>
          </w:tcPr>
          <w:p w14:paraId="12CA6077" w14:textId="26652598" w:rsidR="00C42C43" w:rsidRPr="00EA6B42" w:rsidRDefault="00C42C43"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סטארט אפ</w:t>
            </w:r>
          </w:p>
        </w:tc>
        <w:tc>
          <w:tcPr>
            <w:tcW w:w="5526" w:type="dxa"/>
          </w:tcPr>
          <w:p w14:paraId="78E35EAA" w14:textId="3993C60A" w:rsidR="00C42C43"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w:t>
            </w:r>
            <w:r w:rsidRPr="00EA6B42">
              <w:rPr>
                <w:rFonts w:asciiTheme="minorBidi" w:hAnsiTheme="minorBidi" w:hint="cs"/>
                <w:sz w:val="18"/>
                <w:szCs w:val="18"/>
                <w:rtl/>
              </w:rPr>
              <w:t>תאגיד מים וביוב</w:t>
            </w:r>
          </w:p>
        </w:tc>
      </w:tr>
      <w:tr w:rsidR="00C42C43" w:rsidRPr="006D36B7" w14:paraId="744A9D18" w14:textId="77777777" w:rsidTr="5B8EC73D">
        <w:tc>
          <w:tcPr>
            <w:tcW w:w="2968" w:type="dxa"/>
          </w:tcPr>
          <w:p w14:paraId="420CE206" w14:textId="5C684512" w:rsidR="00C42C43" w:rsidRPr="00EA6B42" w:rsidRDefault="00C42C43"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מחשוב</w:t>
            </w:r>
          </w:p>
        </w:tc>
        <w:tc>
          <w:tcPr>
            <w:tcW w:w="5526" w:type="dxa"/>
          </w:tcPr>
          <w:p w14:paraId="0347CB30" w14:textId="6EDC7631" w:rsidR="00C42C43" w:rsidRPr="00EA6B42" w:rsidRDefault="00C42C43"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42C43" w:rsidRPr="006D36B7" w14:paraId="50525C4A" w14:textId="77777777" w:rsidTr="5B8EC73D">
        <w:tc>
          <w:tcPr>
            <w:tcW w:w="2968" w:type="dxa"/>
          </w:tcPr>
          <w:p w14:paraId="54E13517" w14:textId="4A92A2EF" w:rsidR="00C42C43" w:rsidRPr="00EA6B42" w:rsidRDefault="00C42C43"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איתור תשתיות ונזילות</w:t>
            </w:r>
          </w:p>
        </w:tc>
        <w:tc>
          <w:tcPr>
            <w:tcW w:w="5526" w:type="dxa"/>
          </w:tcPr>
          <w:p w14:paraId="5EBE9476" w14:textId="1AAF32EF" w:rsidR="00C42C43" w:rsidRPr="00EA6B42" w:rsidRDefault="00C42C43"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42C43" w:rsidRPr="006D36B7" w14:paraId="78D0BB24" w14:textId="77777777" w:rsidTr="5B8EC73D">
        <w:tc>
          <w:tcPr>
            <w:tcW w:w="2968" w:type="dxa"/>
          </w:tcPr>
          <w:p w14:paraId="66A25ECA" w14:textId="3DF1AA19" w:rsidR="00C42C43" w:rsidRPr="00EA6B42" w:rsidRDefault="00C42C43"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איתור תשתיות ונזילות</w:t>
            </w:r>
          </w:p>
        </w:tc>
        <w:tc>
          <w:tcPr>
            <w:tcW w:w="5526" w:type="dxa"/>
          </w:tcPr>
          <w:p w14:paraId="7E1B4FC9" w14:textId="4AC27AE2" w:rsidR="00C42C43" w:rsidRPr="00EA6B42" w:rsidRDefault="00C42C43"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 xml:space="preserve">. </w:t>
            </w:r>
            <w:r w:rsidRPr="00EA6B42">
              <w:rPr>
                <w:rFonts w:asciiTheme="minorBidi" w:hAnsiTheme="minorBidi" w:hint="cs"/>
                <w:sz w:val="18"/>
                <w:szCs w:val="18"/>
                <w:u w:val="thick"/>
                <w:rtl/>
              </w:rPr>
              <w:t>תת התמחות באיתור דליפות גז ואוויר</w:t>
            </w:r>
          </w:p>
        </w:tc>
      </w:tr>
      <w:tr w:rsidR="00CD2970" w:rsidRPr="006D36B7" w14:paraId="59D93DE0" w14:textId="77777777" w:rsidTr="5B8EC73D">
        <w:tc>
          <w:tcPr>
            <w:tcW w:w="2968" w:type="dxa"/>
          </w:tcPr>
          <w:p w14:paraId="5354E371" w14:textId="69622744" w:rsidR="00CD2970" w:rsidRPr="00EA6B42" w:rsidRDefault="00CD2970"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יועצי קרקע</w:t>
            </w:r>
          </w:p>
        </w:tc>
        <w:tc>
          <w:tcPr>
            <w:tcW w:w="5526" w:type="dxa"/>
          </w:tcPr>
          <w:p w14:paraId="7AA6535E" w14:textId="3B887997"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0C2AC3B6" w14:textId="77777777" w:rsidTr="5B8EC73D">
        <w:tc>
          <w:tcPr>
            <w:tcW w:w="2968" w:type="dxa"/>
          </w:tcPr>
          <w:p w14:paraId="7E27969C" w14:textId="5F5805E1" w:rsidR="00CD2970" w:rsidRPr="00EA6B42" w:rsidRDefault="00CD2970"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איכות הסביבה ואקולוגיה</w:t>
            </w:r>
          </w:p>
        </w:tc>
        <w:tc>
          <w:tcPr>
            <w:tcW w:w="5526" w:type="dxa"/>
          </w:tcPr>
          <w:p w14:paraId="4FC9CF83" w14:textId="4EE678FB"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009B8D57" w14:textId="77777777" w:rsidTr="5B8EC73D">
        <w:tc>
          <w:tcPr>
            <w:tcW w:w="2968" w:type="dxa"/>
          </w:tcPr>
          <w:p w14:paraId="5FA2DEE7" w14:textId="3D120D0C" w:rsidR="00CD2970" w:rsidRPr="00EA6B42" w:rsidRDefault="00CD2970"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איטום</w:t>
            </w:r>
          </w:p>
        </w:tc>
        <w:tc>
          <w:tcPr>
            <w:tcW w:w="5526" w:type="dxa"/>
          </w:tcPr>
          <w:p w14:paraId="064E3031" w14:textId="788B56F4"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5BE2A851" w14:textId="77777777" w:rsidTr="5B8EC73D">
        <w:tc>
          <w:tcPr>
            <w:tcW w:w="2968" w:type="dxa"/>
          </w:tcPr>
          <w:p w14:paraId="6A89E54C" w14:textId="29FEBDD3" w:rsidR="00CD2970" w:rsidRPr="00EA6B42" w:rsidRDefault="00CD2970"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קונסטרוקציה</w:t>
            </w:r>
          </w:p>
        </w:tc>
        <w:tc>
          <w:tcPr>
            <w:tcW w:w="5526" w:type="dxa"/>
          </w:tcPr>
          <w:p w14:paraId="472E7245" w14:textId="2CC50E29"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0633966E" w14:textId="77777777" w:rsidTr="5B8EC73D">
        <w:tc>
          <w:tcPr>
            <w:tcW w:w="2968" w:type="dxa"/>
          </w:tcPr>
          <w:p w14:paraId="216010CE" w14:textId="79D605B2" w:rsidR="00CD2970" w:rsidRPr="00EA6B42" w:rsidRDefault="00CD2970"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בטיחות</w:t>
            </w:r>
          </w:p>
        </w:tc>
        <w:tc>
          <w:tcPr>
            <w:tcW w:w="5526" w:type="dxa"/>
          </w:tcPr>
          <w:p w14:paraId="7D717F75" w14:textId="22A58895"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3083F3FA" w14:textId="77777777" w:rsidTr="5B8EC73D">
        <w:tc>
          <w:tcPr>
            <w:tcW w:w="2968" w:type="dxa"/>
          </w:tcPr>
          <w:p w14:paraId="21FA8ED4" w14:textId="6A7340B0" w:rsidR="00CD2970" w:rsidRPr="00EA6B42" w:rsidRDefault="00CD2970"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מתכנני חשמל תאורה ומתח נמוך</w:t>
            </w:r>
          </w:p>
        </w:tc>
        <w:tc>
          <w:tcPr>
            <w:tcW w:w="5526" w:type="dxa"/>
          </w:tcPr>
          <w:p w14:paraId="24461AEE" w14:textId="658E3763"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18667CD2" w14:textId="77777777" w:rsidTr="5B8EC73D">
        <w:tc>
          <w:tcPr>
            <w:tcW w:w="2968" w:type="dxa"/>
          </w:tcPr>
          <w:p w14:paraId="51339DA7" w14:textId="198EC81D" w:rsidR="00CD2970" w:rsidRPr="00EA6B42" w:rsidRDefault="00CD2970"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תנועה וכבישים</w:t>
            </w:r>
          </w:p>
        </w:tc>
        <w:tc>
          <w:tcPr>
            <w:tcW w:w="5526" w:type="dxa"/>
          </w:tcPr>
          <w:p w14:paraId="4433F5B8" w14:textId="69D0E953"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w:t>
            </w:r>
            <w:r w:rsidRPr="00EA6B42">
              <w:rPr>
                <w:rFonts w:asciiTheme="minorBidi" w:hAnsiTheme="minorBidi" w:hint="cs"/>
                <w:sz w:val="18"/>
                <w:szCs w:val="18"/>
                <w:rtl/>
              </w:rPr>
              <w:t>תאגיד מים וביוב</w:t>
            </w:r>
          </w:p>
        </w:tc>
      </w:tr>
      <w:tr w:rsidR="00CD2970" w:rsidRPr="006D36B7" w14:paraId="0B5260FB" w14:textId="77777777" w:rsidTr="5B8EC73D">
        <w:tc>
          <w:tcPr>
            <w:tcW w:w="2968" w:type="dxa"/>
          </w:tcPr>
          <w:p w14:paraId="2ECF4A20" w14:textId="34A0FD90" w:rsidR="00CD2970" w:rsidRPr="00EA6B42" w:rsidRDefault="00CD2970"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מיזוג אוויר</w:t>
            </w:r>
          </w:p>
        </w:tc>
        <w:tc>
          <w:tcPr>
            <w:tcW w:w="5526" w:type="dxa"/>
          </w:tcPr>
          <w:p w14:paraId="615B6C30" w14:textId="1F2C4C37"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553C8D89" w14:textId="77777777" w:rsidTr="5B8EC73D">
        <w:tc>
          <w:tcPr>
            <w:tcW w:w="2968" w:type="dxa"/>
          </w:tcPr>
          <w:p w14:paraId="725F341A" w14:textId="0BE7E3BA" w:rsidR="00CD2970" w:rsidRPr="00EA6B42" w:rsidRDefault="00CD2970"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הידרולוגיה</w:t>
            </w:r>
          </w:p>
        </w:tc>
        <w:tc>
          <w:tcPr>
            <w:tcW w:w="5526" w:type="dxa"/>
          </w:tcPr>
          <w:p w14:paraId="495ECF1E" w14:textId="5A1806D3"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25762329" w14:textId="77777777" w:rsidTr="5B8EC73D">
        <w:tc>
          <w:tcPr>
            <w:tcW w:w="2968" w:type="dxa"/>
          </w:tcPr>
          <w:p w14:paraId="0F0EA03B" w14:textId="1C157CC7" w:rsidR="00CD2970" w:rsidRPr="00EA6B42" w:rsidRDefault="00CD2970"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תקשורת</w:t>
            </w:r>
          </w:p>
        </w:tc>
        <w:tc>
          <w:tcPr>
            <w:tcW w:w="5526" w:type="dxa"/>
          </w:tcPr>
          <w:p w14:paraId="3F25BAA5" w14:textId="7F60A8B1"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6F694168" w14:textId="77777777" w:rsidTr="5B8EC73D">
        <w:tc>
          <w:tcPr>
            <w:tcW w:w="2968" w:type="dxa"/>
          </w:tcPr>
          <w:p w14:paraId="402F9FDB" w14:textId="64C53B26" w:rsidR="00CD2970" w:rsidRPr="00EA6B42" w:rsidRDefault="00CD2970"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יועצים כלכליים</w:t>
            </w:r>
          </w:p>
        </w:tc>
        <w:tc>
          <w:tcPr>
            <w:tcW w:w="5526" w:type="dxa"/>
          </w:tcPr>
          <w:p w14:paraId="7E1464BA" w14:textId="34E4D685"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04D28CEB" w14:textId="77777777" w:rsidTr="5B8EC73D">
        <w:tc>
          <w:tcPr>
            <w:tcW w:w="2968" w:type="dxa"/>
          </w:tcPr>
          <w:p w14:paraId="7CB81498" w14:textId="662A4212" w:rsidR="00CD2970" w:rsidRPr="00EA6B42" w:rsidRDefault="00CD2970"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קרינה</w:t>
            </w:r>
          </w:p>
        </w:tc>
        <w:tc>
          <w:tcPr>
            <w:tcW w:w="5526" w:type="dxa"/>
          </w:tcPr>
          <w:p w14:paraId="3CFB03EE" w14:textId="111C5597"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1AD9452D" w14:textId="77777777" w:rsidTr="5B8EC73D">
        <w:tc>
          <w:tcPr>
            <w:tcW w:w="2968" w:type="dxa"/>
          </w:tcPr>
          <w:p w14:paraId="1C74C37A" w14:textId="1A0FDB70" w:rsidR="00CD2970" w:rsidRPr="00EA6B42" w:rsidRDefault="00CD2970"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ייעוץ תרמי</w:t>
            </w:r>
          </w:p>
        </w:tc>
        <w:tc>
          <w:tcPr>
            <w:tcW w:w="5526" w:type="dxa"/>
          </w:tcPr>
          <w:p w14:paraId="467BEA53" w14:textId="6D622037"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4297B319" w14:textId="77777777" w:rsidTr="5B8EC73D">
        <w:tc>
          <w:tcPr>
            <w:tcW w:w="2968" w:type="dxa"/>
          </w:tcPr>
          <w:p w14:paraId="3389C85A" w14:textId="3F922A92" w:rsidR="00CD2970" w:rsidRPr="00EA6B42" w:rsidRDefault="00CD2970"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הבטחת איכות</w:t>
            </w:r>
          </w:p>
        </w:tc>
        <w:tc>
          <w:tcPr>
            <w:tcW w:w="5526" w:type="dxa"/>
          </w:tcPr>
          <w:p w14:paraId="47D7F325" w14:textId="6577E69F"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2D345B76" w14:textId="77777777" w:rsidTr="5B8EC73D">
        <w:tc>
          <w:tcPr>
            <w:tcW w:w="2968" w:type="dxa"/>
          </w:tcPr>
          <w:p w14:paraId="50BEAC0F" w14:textId="320F3001" w:rsidR="00CD2970" w:rsidRPr="00EA6B42" w:rsidRDefault="00CD2970"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ניהול ופיקוח פרויקטים כולל תאום תכנון תשתיות מים ביוב ניקוד ומכוני טיהור שפכים</w:t>
            </w:r>
          </w:p>
        </w:tc>
        <w:tc>
          <w:tcPr>
            <w:tcW w:w="5526" w:type="dxa"/>
          </w:tcPr>
          <w:p w14:paraId="7191C11B" w14:textId="77777777" w:rsidR="00CD2970"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p w14:paraId="22BD66F2" w14:textId="790C46F8" w:rsidR="0040491D" w:rsidRDefault="0040491D" w:rsidP="0040491D">
            <w:pPr>
              <w:spacing w:after="0" w:line="240" w:lineRule="auto"/>
              <w:rPr>
                <w:rFonts w:asciiTheme="minorBidi" w:hAnsiTheme="minorBidi"/>
                <w:sz w:val="18"/>
                <w:szCs w:val="18"/>
                <w:rtl/>
              </w:rPr>
            </w:pPr>
            <w:r>
              <w:rPr>
                <w:rFonts w:asciiTheme="minorBidi" w:hAnsiTheme="minorBidi" w:hint="cs"/>
                <w:sz w:val="18"/>
                <w:szCs w:val="18"/>
                <w:rtl/>
              </w:rPr>
              <w:t xml:space="preserve">השכלה </w:t>
            </w:r>
            <w:r>
              <w:rPr>
                <w:rFonts w:asciiTheme="minorBidi" w:hAnsiTheme="minorBidi"/>
                <w:sz w:val="18"/>
                <w:szCs w:val="18"/>
                <w:rtl/>
              </w:rPr>
              <w:t>–</w:t>
            </w:r>
            <w:r>
              <w:rPr>
                <w:rFonts w:asciiTheme="minorBidi" w:hAnsiTheme="minorBidi" w:hint="cs"/>
                <w:sz w:val="18"/>
                <w:szCs w:val="18"/>
                <w:rtl/>
              </w:rPr>
              <w:t xml:space="preserve"> הנדסאי/ מהנדס רשום </w:t>
            </w:r>
            <w:proofErr w:type="spellStart"/>
            <w:r>
              <w:rPr>
                <w:rFonts w:asciiTheme="minorBidi" w:hAnsiTheme="minorBidi" w:hint="cs"/>
                <w:sz w:val="18"/>
                <w:szCs w:val="18"/>
                <w:rtl/>
              </w:rPr>
              <w:t>וכיוצ"ב</w:t>
            </w:r>
            <w:proofErr w:type="spellEnd"/>
          </w:p>
          <w:p w14:paraId="3DDB9D75" w14:textId="670BA183" w:rsidR="0040491D" w:rsidRPr="00EA6B42" w:rsidRDefault="0040491D" w:rsidP="0040491D">
            <w:pPr>
              <w:spacing w:after="0" w:line="240" w:lineRule="auto"/>
              <w:rPr>
                <w:rFonts w:asciiTheme="minorBidi" w:hAnsiTheme="minorBidi"/>
                <w:sz w:val="18"/>
                <w:szCs w:val="18"/>
                <w:rtl/>
              </w:rPr>
            </w:pPr>
            <w:r>
              <w:rPr>
                <w:rFonts w:asciiTheme="minorBidi" w:hAnsiTheme="minorBidi" w:hint="cs"/>
                <w:sz w:val="18"/>
                <w:szCs w:val="18"/>
                <w:rtl/>
              </w:rPr>
              <w:t>ייתרון- קורס פיקוח וניהול עבודה</w:t>
            </w:r>
          </w:p>
        </w:tc>
      </w:tr>
      <w:tr w:rsidR="00CD2970" w:rsidRPr="006D36B7" w14:paraId="0A65A956" w14:textId="77777777" w:rsidTr="5B8EC73D">
        <w:tc>
          <w:tcPr>
            <w:tcW w:w="2968" w:type="dxa"/>
          </w:tcPr>
          <w:p w14:paraId="4CA57C0F" w14:textId="61255AFF" w:rsidR="00CD2970" w:rsidRPr="00EA6B42" w:rsidRDefault="00CD2970"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תכנון קווי מים וביוב</w:t>
            </w:r>
          </w:p>
        </w:tc>
        <w:tc>
          <w:tcPr>
            <w:tcW w:w="5526" w:type="dxa"/>
          </w:tcPr>
          <w:p w14:paraId="032C0457" w14:textId="7D08E5A3" w:rsidR="00CD2970" w:rsidRDefault="00AD2C96"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w:t>
            </w:r>
            <w:r w:rsidRPr="00EA6B42">
              <w:rPr>
                <w:rFonts w:asciiTheme="minorBidi" w:hAnsiTheme="minorBidi" w:hint="cs"/>
                <w:sz w:val="18"/>
                <w:szCs w:val="18"/>
                <w:rtl/>
              </w:rPr>
              <w:t>תאגיד מים וביוב</w:t>
            </w:r>
            <w:r w:rsidR="0040491D">
              <w:rPr>
                <w:rFonts w:asciiTheme="minorBidi" w:hAnsiTheme="minorBidi" w:hint="cs"/>
                <w:sz w:val="18"/>
                <w:szCs w:val="18"/>
                <w:rtl/>
              </w:rPr>
              <w:t xml:space="preserve"> ב-5 שנים האחרונות</w:t>
            </w:r>
          </w:p>
          <w:p w14:paraId="03951C27" w14:textId="443FFD86" w:rsidR="0040491D" w:rsidRPr="00EA6B42" w:rsidRDefault="0040491D" w:rsidP="0040491D">
            <w:pPr>
              <w:spacing w:after="0" w:line="240" w:lineRule="auto"/>
              <w:rPr>
                <w:rFonts w:asciiTheme="minorBidi" w:hAnsiTheme="minorBidi"/>
                <w:sz w:val="18"/>
                <w:szCs w:val="18"/>
                <w:rtl/>
              </w:rPr>
            </w:pPr>
            <w:r>
              <w:rPr>
                <w:rFonts w:asciiTheme="minorBidi" w:hAnsiTheme="minorBidi" w:hint="cs"/>
                <w:sz w:val="18"/>
                <w:szCs w:val="18"/>
                <w:rtl/>
              </w:rPr>
              <w:t xml:space="preserve">השכלה </w:t>
            </w:r>
            <w:r>
              <w:rPr>
                <w:rFonts w:asciiTheme="minorBidi" w:hAnsiTheme="minorBidi"/>
                <w:sz w:val="18"/>
                <w:szCs w:val="18"/>
                <w:rtl/>
              </w:rPr>
              <w:t>–</w:t>
            </w:r>
            <w:r>
              <w:rPr>
                <w:rFonts w:asciiTheme="minorBidi" w:hAnsiTheme="minorBidi" w:hint="cs"/>
                <w:sz w:val="18"/>
                <w:szCs w:val="18"/>
                <w:rtl/>
              </w:rPr>
              <w:t xml:space="preserve"> הנדסאי/ מהנדס רשום </w:t>
            </w:r>
            <w:proofErr w:type="spellStart"/>
            <w:r>
              <w:rPr>
                <w:rFonts w:asciiTheme="minorBidi" w:hAnsiTheme="minorBidi" w:hint="cs"/>
                <w:sz w:val="18"/>
                <w:szCs w:val="18"/>
                <w:rtl/>
              </w:rPr>
              <w:t>וכיוצ"ב</w:t>
            </w:r>
            <w:proofErr w:type="spellEnd"/>
          </w:p>
        </w:tc>
      </w:tr>
      <w:tr w:rsidR="00AD2C96" w:rsidRPr="006D36B7" w14:paraId="5870007E" w14:textId="77777777" w:rsidTr="5B8EC73D">
        <w:tc>
          <w:tcPr>
            <w:tcW w:w="2968" w:type="dxa"/>
          </w:tcPr>
          <w:p w14:paraId="6DAA6990" w14:textId="65269F8D" w:rsidR="00AD2C96" w:rsidRPr="00EA6B42" w:rsidRDefault="00AD2C96" w:rsidP="00FA2685">
            <w:pPr>
              <w:pStyle w:val="a7"/>
              <w:numPr>
                <w:ilvl w:val="0"/>
                <w:numId w:val="8"/>
              </w:numPr>
              <w:spacing w:after="0" w:line="240" w:lineRule="auto"/>
              <w:rPr>
                <w:rFonts w:asciiTheme="minorBidi" w:hAnsiTheme="minorBidi"/>
                <w:sz w:val="18"/>
                <w:szCs w:val="18"/>
                <w:rtl/>
              </w:rPr>
            </w:pPr>
            <w:r>
              <w:rPr>
                <w:rFonts w:asciiTheme="minorBidi" w:hAnsiTheme="minorBidi" w:hint="cs"/>
                <w:sz w:val="18"/>
                <w:szCs w:val="18"/>
                <w:rtl/>
              </w:rPr>
              <w:t>תכנון הקמת תחנות שאיבה ומאגרי מים</w:t>
            </w:r>
          </w:p>
        </w:tc>
        <w:tc>
          <w:tcPr>
            <w:tcW w:w="5526" w:type="dxa"/>
          </w:tcPr>
          <w:p w14:paraId="21D3C443" w14:textId="77777777" w:rsidR="0040491D" w:rsidRDefault="0040491D" w:rsidP="0040491D">
            <w:pPr>
              <w:spacing w:after="0" w:line="240" w:lineRule="auto"/>
              <w:rPr>
                <w:rFonts w:asciiTheme="minorBidi" w:hAnsiTheme="minorBidi"/>
                <w:sz w:val="18"/>
                <w:szCs w:val="18"/>
                <w:rtl/>
              </w:rPr>
            </w:pPr>
            <w:r w:rsidRPr="00EA6B42">
              <w:rPr>
                <w:rFonts w:asciiTheme="minorBidi" w:hAnsiTheme="minorBidi"/>
                <w:sz w:val="18"/>
                <w:szCs w:val="18"/>
                <w:rtl/>
              </w:rPr>
              <w:t>ניסיון מוכח ב</w:t>
            </w:r>
            <w:r w:rsidRPr="00EA6B42">
              <w:rPr>
                <w:rFonts w:asciiTheme="minorBidi" w:hAnsiTheme="minorBidi" w:hint="cs"/>
                <w:sz w:val="18"/>
                <w:szCs w:val="18"/>
                <w:rtl/>
              </w:rPr>
              <w:t>תאגיד מים וביוב</w:t>
            </w:r>
            <w:r>
              <w:rPr>
                <w:rFonts w:asciiTheme="minorBidi" w:hAnsiTheme="minorBidi" w:hint="cs"/>
                <w:sz w:val="18"/>
                <w:szCs w:val="18"/>
                <w:rtl/>
              </w:rPr>
              <w:t xml:space="preserve"> ב-5 שנים האחרונות</w:t>
            </w:r>
          </w:p>
          <w:p w14:paraId="3DA0AF40" w14:textId="65EDDCD6" w:rsidR="00AD2C96" w:rsidRPr="00EA6B42" w:rsidRDefault="0040491D" w:rsidP="0040491D">
            <w:pPr>
              <w:spacing w:after="0" w:line="240" w:lineRule="auto"/>
              <w:rPr>
                <w:rFonts w:asciiTheme="minorBidi" w:hAnsiTheme="minorBidi"/>
                <w:sz w:val="18"/>
                <w:szCs w:val="18"/>
                <w:rtl/>
              </w:rPr>
            </w:pPr>
            <w:r>
              <w:rPr>
                <w:rFonts w:asciiTheme="minorBidi" w:hAnsiTheme="minorBidi" w:hint="cs"/>
                <w:sz w:val="18"/>
                <w:szCs w:val="18"/>
                <w:rtl/>
              </w:rPr>
              <w:t xml:space="preserve">השכלה </w:t>
            </w:r>
            <w:r>
              <w:rPr>
                <w:rFonts w:asciiTheme="minorBidi" w:hAnsiTheme="minorBidi"/>
                <w:sz w:val="18"/>
                <w:szCs w:val="18"/>
                <w:rtl/>
              </w:rPr>
              <w:t>–</w:t>
            </w:r>
            <w:r>
              <w:rPr>
                <w:rFonts w:asciiTheme="minorBidi" w:hAnsiTheme="minorBidi" w:hint="cs"/>
                <w:sz w:val="18"/>
                <w:szCs w:val="18"/>
                <w:rtl/>
              </w:rPr>
              <w:t xml:space="preserve"> הנדסאי/ מהנדס רשום </w:t>
            </w:r>
            <w:proofErr w:type="spellStart"/>
            <w:r>
              <w:rPr>
                <w:rFonts w:asciiTheme="minorBidi" w:hAnsiTheme="minorBidi" w:hint="cs"/>
                <w:sz w:val="18"/>
                <w:szCs w:val="18"/>
                <w:rtl/>
              </w:rPr>
              <w:t>וכיוצ"ב</w:t>
            </w:r>
            <w:proofErr w:type="spellEnd"/>
          </w:p>
        </w:tc>
      </w:tr>
      <w:tr w:rsidR="00AD2C96" w:rsidRPr="006D36B7" w14:paraId="0B8616CB" w14:textId="77777777" w:rsidTr="5B8EC73D">
        <w:tc>
          <w:tcPr>
            <w:tcW w:w="2968" w:type="dxa"/>
          </w:tcPr>
          <w:p w14:paraId="68353E50" w14:textId="1E8B3639" w:rsidR="00AD2C96" w:rsidRPr="00EA6B42" w:rsidRDefault="00AD2C96" w:rsidP="00FA2685">
            <w:pPr>
              <w:pStyle w:val="a7"/>
              <w:numPr>
                <w:ilvl w:val="0"/>
                <w:numId w:val="8"/>
              </w:numPr>
              <w:spacing w:after="0" w:line="240" w:lineRule="auto"/>
              <w:rPr>
                <w:rFonts w:asciiTheme="minorBidi" w:hAnsiTheme="minorBidi"/>
                <w:sz w:val="18"/>
                <w:szCs w:val="18"/>
                <w:rtl/>
              </w:rPr>
            </w:pPr>
            <w:r>
              <w:rPr>
                <w:rFonts w:asciiTheme="minorBidi" w:hAnsiTheme="minorBidi" w:hint="cs"/>
                <w:sz w:val="18"/>
                <w:szCs w:val="18"/>
                <w:rtl/>
              </w:rPr>
              <w:t>תכנון מכוני טיהור שפכים</w:t>
            </w:r>
          </w:p>
        </w:tc>
        <w:tc>
          <w:tcPr>
            <w:tcW w:w="5526" w:type="dxa"/>
          </w:tcPr>
          <w:p w14:paraId="089DE9C7" w14:textId="2D1E2646" w:rsidR="0040491D" w:rsidRDefault="00AD2C96" w:rsidP="0040491D">
            <w:pPr>
              <w:spacing w:after="0" w:line="240" w:lineRule="auto"/>
              <w:rPr>
                <w:rFonts w:asciiTheme="minorBidi" w:hAnsiTheme="minorBidi"/>
                <w:sz w:val="18"/>
                <w:szCs w:val="18"/>
                <w:rtl/>
              </w:rPr>
            </w:pPr>
            <w:r w:rsidRPr="00EA6B42">
              <w:rPr>
                <w:rFonts w:asciiTheme="minorBidi" w:hAnsiTheme="minorBidi"/>
                <w:sz w:val="18"/>
                <w:szCs w:val="18"/>
                <w:rtl/>
              </w:rPr>
              <w:t xml:space="preserve">ניסיון מוכח </w:t>
            </w:r>
            <w:r w:rsidR="0040491D">
              <w:rPr>
                <w:rFonts w:asciiTheme="minorBidi" w:hAnsiTheme="minorBidi" w:hint="cs"/>
                <w:sz w:val="18"/>
                <w:szCs w:val="18"/>
                <w:rtl/>
              </w:rPr>
              <w:t xml:space="preserve">ב-5 שנים האחרונות </w:t>
            </w:r>
            <w:r w:rsidRPr="00EA6B42">
              <w:rPr>
                <w:rFonts w:asciiTheme="minorBidi" w:hAnsiTheme="minorBidi"/>
                <w:sz w:val="18"/>
                <w:szCs w:val="18"/>
                <w:rtl/>
              </w:rPr>
              <w:t>בעבודות מול תאגידי מים וביוב ומתקני טיהור שפכים</w:t>
            </w:r>
            <w:r w:rsidRPr="00EA6B42">
              <w:rPr>
                <w:rFonts w:asciiTheme="minorBidi" w:hAnsiTheme="minorBidi" w:hint="cs"/>
                <w:sz w:val="18"/>
                <w:szCs w:val="18"/>
                <w:rtl/>
              </w:rPr>
              <w:t>.</w:t>
            </w:r>
          </w:p>
          <w:p w14:paraId="5DA484C3" w14:textId="713DF1CE" w:rsidR="00AD2C96" w:rsidRPr="00EA6B42" w:rsidRDefault="0040491D" w:rsidP="0040491D">
            <w:pPr>
              <w:spacing w:after="0" w:line="240" w:lineRule="auto"/>
              <w:rPr>
                <w:rFonts w:asciiTheme="minorBidi" w:hAnsiTheme="minorBidi"/>
                <w:sz w:val="18"/>
                <w:szCs w:val="18"/>
                <w:rtl/>
              </w:rPr>
            </w:pPr>
            <w:r>
              <w:rPr>
                <w:rFonts w:asciiTheme="minorBidi" w:hAnsiTheme="minorBidi" w:hint="cs"/>
                <w:sz w:val="18"/>
                <w:szCs w:val="18"/>
                <w:rtl/>
              </w:rPr>
              <w:t xml:space="preserve">השכלה </w:t>
            </w:r>
            <w:r>
              <w:rPr>
                <w:rFonts w:asciiTheme="minorBidi" w:hAnsiTheme="minorBidi"/>
                <w:sz w:val="18"/>
                <w:szCs w:val="18"/>
                <w:rtl/>
              </w:rPr>
              <w:t>–</w:t>
            </w:r>
            <w:r>
              <w:rPr>
                <w:rFonts w:asciiTheme="minorBidi" w:hAnsiTheme="minorBidi" w:hint="cs"/>
                <w:sz w:val="18"/>
                <w:szCs w:val="18"/>
                <w:rtl/>
              </w:rPr>
              <w:t xml:space="preserve"> הנדסאי/ מהנדס רשום </w:t>
            </w:r>
            <w:proofErr w:type="spellStart"/>
            <w:r>
              <w:rPr>
                <w:rFonts w:asciiTheme="minorBidi" w:hAnsiTheme="minorBidi" w:hint="cs"/>
                <w:sz w:val="18"/>
                <w:szCs w:val="18"/>
                <w:rtl/>
              </w:rPr>
              <w:t>וכיוצ"ב</w:t>
            </w:r>
            <w:proofErr w:type="spellEnd"/>
          </w:p>
        </w:tc>
      </w:tr>
      <w:tr w:rsidR="00CD2970" w:rsidRPr="006D36B7" w14:paraId="24B1E33F" w14:textId="77777777" w:rsidTr="5B8EC73D">
        <w:tc>
          <w:tcPr>
            <w:tcW w:w="2968" w:type="dxa"/>
          </w:tcPr>
          <w:p w14:paraId="791DFF50" w14:textId="3DD09117" w:rsidR="00CD2970" w:rsidRPr="00EA6B42" w:rsidRDefault="00CD2970"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מדידה</w:t>
            </w:r>
          </w:p>
        </w:tc>
        <w:tc>
          <w:tcPr>
            <w:tcW w:w="5526" w:type="dxa"/>
          </w:tcPr>
          <w:p w14:paraId="0ED88D50" w14:textId="6FAD3E52" w:rsidR="00EA6B42" w:rsidRPr="00EA6B42" w:rsidRDefault="00CD2970" w:rsidP="00EA6B42">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00EA6B42">
              <w:rPr>
                <w:rFonts w:asciiTheme="minorBidi" w:hAnsiTheme="minorBidi" w:hint="cs"/>
                <w:sz w:val="18"/>
                <w:szCs w:val="18"/>
                <w:rtl/>
              </w:rPr>
              <w:t xml:space="preserve"> ב-4 שנים שקדמו להגשת ההצעה, במהלכ</w:t>
            </w:r>
            <w:r w:rsidR="00EA6B42">
              <w:rPr>
                <w:rFonts w:asciiTheme="minorBidi" w:hAnsiTheme="minorBidi" w:hint="eastAsia"/>
                <w:sz w:val="18"/>
                <w:szCs w:val="18"/>
                <w:rtl/>
              </w:rPr>
              <w:t>ן</w:t>
            </w:r>
            <w:r w:rsidR="00EA6B42">
              <w:rPr>
                <w:rFonts w:asciiTheme="minorBidi" w:hAnsiTheme="minorBidi" w:hint="cs"/>
                <w:sz w:val="18"/>
                <w:szCs w:val="18"/>
                <w:rtl/>
              </w:rPr>
              <w:t xml:space="preserve"> 3 עבודות מדידה לפחות.</w:t>
            </w:r>
          </w:p>
        </w:tc>
      </w:tr>
      <w:tr w:rsidR="00CD2970" w:rsidRPr="006D36B7" w14:paraId="6BCE4A43" w14:textId="77777777" w:rsidTr="5B8EC73D">
        <w:tc>
          <w:tcPr>
            <w:tcW w:w="2968" w:type="dxa"/>
          </w:tcPr>
          <w:p w14:paraId="5767AFAB" w14:textId="469F0D2B" w:rsidR="00CD2970" w:rsidRPr="00EA6B42" w:rsidRDefault="00CD2970"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אחזקה ושירות לגנרטורים</w:t>
            </w:r>
          </w:p>
        </w:tc>
        <w:tc>
          <w:tcPr>
            <w:tcW w:w="5526" w:type="dxa"/>
          </w:tcPr>
          <w:p w14:paraId="3FCB0D69" w14:textId="4B54A6AF" w:rsidR="00CD2970" w:rsidRPr="00EA6B42" w:rsidRDefault="00DC21E3" w:rsidP="00FA2685">
            <w:pPr>
              <w:spacing w:after="0" w:line="240" w:lineRule="auto"/>
              <w:rPr>
                <w:rFonts w:asciiTheme="minorBidi" w:hAnsiTheme="minorBidi"/>
                <w:sz w:val="18"/>
                <w:szCs w:val="18"/>
                <w:rtl/>
              </w:rPr>
            </w:pPr>
            <w:r>
              <w:rPr>
                <w:rFonts w:asciiTheme="minorBidi" w:hAnsiTheme="minorBidi" w:hint="cs"/>
                <w:sz w:val="18"/>
                <w:szCs w:val="18"/>
                <w:rtl/>
              </w:rPr>
              <w:t xml:space="preserve">ניסיון מוכח של למעלה מ-4 שנים  בטיפוח ואחזקת </w:t>
            </w:r>
            <w:proofErr w:type="spellStart"/>
            <w:r>
              <w:rPr>
                <w:rFonts w:asciiTheme="minorBidi" w:hAnsiTheme="minorBidi" w:hint="cs"/>
                <w:sz w:val="18"/>
                <w:szCs w:val="18"/>
                <w:rtl/>
              </w:rPr>
              <w:t>גנרטורים.סוגי</w:t>
            </w:r>
            <w:proofErr w:type="spellEnd"/>
            <w:r>
              <w:rPr>
                <w:rFonts w:asciiTheme="minorBidi" w:hAnsiTheme="minorBidi" w:hint="cs"/>
                <w:sz w:val="18"/>
                <w:szCs w:val="18"/>
                <w:rtl/>
              </w:rPr>
              <w:t xml:space="preserve"> הגנרטורים יפורטו בנספח ה'</w:t>
            </w:r>
          </w:p>
        </w:tc>
      </w:tr>
      <w:tr w:rsidR="00CD2970" w:rsidRPr="006D36B7" w14:paraId="38D8C99F" w14:textId="77777777" w:rsidTr="5B8EC73D">
        <w:tc>
          <w:tcPr>
            <w:tcW w:w="2968" w:type="dxa"/>
          </w:tcPr>
          <w:p w14:paraId="6403D35D" w14:textId="665098BC" w:rsidR="00CD2970" w:rsidRPr="00EA6B42" w:rsidRDefault="00CD2970"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אחזקה ושירות למדחסים</w:t>
            </w:r>
          </w:p>
        </w:tc>
        <w:tc>
          <w:tcPr>
            <w:tcW w:w="5526" w:type="dxa"/>
          </w:tcPr>
          <w:p w14:paraId="01D08DB3" w14:textId="4CFD9E95" w:rsidR="00CD2970" w:rsidRPr="00EA6B42" w:rsidRDefault="00EA6B42" w:rsidP="00FA2685">
            <w:pPr>
              <w:spacing w:after="0" w:line="240" w:lineRule="auto"/>
              <w:rPr>
                <w:rFonts w:asciiTheme="minorBidi" w:hAnsiTheme="minorBidi"/>
                <w:sz w:val="18"/>
                <w:szCs w:val="18"/>
                <w:rtl/>
              </w:rPr>
            </w:pPr>
            <w:r>
              <w:rPr>
                <w:rFonts w:asciiTheme="minorBidi" w:hAnsiTheme="minorBidi" w:hint="cs"/>
                <w:sz w:val="18"/>
                <w:szCs w:val="18"/>
                <w:rtl/>
              </w:rPr>
              <w:t xml:space="preserve">ניסיון מוכח של למעלה מ-4 שנים בטיפול ואחזקת </w:t>
            </w:r>
            <w:proofErr w:type="spellStart"/>
            <w:r>
              <w:rPr>
                <w:rFonts w:asciiTheme="minorBidi" w:hAnsiTheme="minorBidi" w:hint="cs"/>
                <w:sz w:val="18"/>
                <w:szCs w:val="18"/>
                <w:rtl/>
              </w:rPr>
              <w:t>מדחסים.הכרת</w:t>
            </w:r>
            <w:proofErr w:type="spellEnd"/>
            <w:r>
              <w:rPr>
                <w:rFonts w:asciiTheme="minorBidi" w:hAnsiTheme="minorBidi" w:hint="cs"/>
                <w:sz w:val="18"/>
                <w:szCs w:val="18"/>
                <w:rtl/>
              </w:rPr>
              <w:t xml:space="preserve"> הוראות הדין. סוגי המדחסים יפורטו בנספח  ד'</w:t>
            </w:r>
          </w:p>
        </w:tc>
      </w:tr>
      <w:tr w:rsidR="00CD2970" w:rsidRPr="006D36B7" w14:paraId="6C0984DD" w14:textId="77777777" w:rsidTr="5B8EC73D">
        <w:tc>
          <w:tcPr>
            <w:tcW w:w="2968" w:type="dxa"/>
          </w:tcPr>
          <w:p w14:paraId="6FBB9813" w14:textId="639A3825" w:rsidR="00CD2970" w:rsidRPr="00EA6B42" w:rsidRDefault="00CD2970"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איכות סביבה</w:t>
            </w:r>
          </w:p>
        </w:tc>
        <w:tc>
          <w:tcPr>
            <w:tcW w:w="5526" w:type="dxa"/>
          </w:tcPr>
          <w:p w14:paraId="0AC61468" w14:textId="50D32AD4"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7CC136EB" w14:textId="77777777" w:rsidTr="5B8EC73D">
        <w:tc>
          <w:tcPr>
            <w:tcW w:w="2968" w:type="dxa"/>
          </w:tcPr>
          <w:p w14:paraId="443AFD22" w14:textId="48DD91CD" w:rsidR="00CD2970" w:rsidRPr="00EA6B42" w:rsidRDefault="00CD2970"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מיגון</w:t>
            </w:r>
          </w:p>
        </w:tc>
        <w:tc>
          <w:tcPr>
            <w:tcW w:w="5526" w:type="dxa"/>
          </w:tcPr>
          <w:p w14:paraId="260DDC17" w14:textId="772F4168"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2B01F100" w14:textId="77777777" w:rsidTr="5B8EC73D">
        <w:tc>
          <w:tcPr>
            <w:tcW w:w="2968" w:type="dxa"/>
          </w:tcPr>
          <w:p w14:paraId="1B64CA09" w14:textId="7FD8F7D3" w:rsidR="00CD2970" w:rsidRPr="00EA6B42" w:rsidRDefault="00CD2970" w:rsidP="00CD2970">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נגישות</w:t>
            </w:r>
          </w:p>
        </w:tc>
        <w:tc>
          <w:tcPr>
            <w:tcW w:w="5526" w:type="dxa"/>
          </w:tcPr>
          <w:p w14:paraId="04A78E12" w14:textId="228590F6" w:rsidR="00CD2970" w:rsidRPr="00EA6B42" w:rsidRDefault="00CD2970" w:rsidP="00CD2970">
            <w:pPr>
              <w:spacing w:after="0" w:line="240" w:lineRule="auto"/>
              <w:rPr>
                <w:rFonts w:asciiTheme="minorBidi" w:hAnsiTheme="minorBidi"/>
                <w:sz w:val="18"/>
                <w:szCs w:val="18"/>
                <w:rtl/>
              </w:rPr>
            </w:pPr>
            <w:r w:rsidRPr="00EA6B42">
              <w:rPr>
                <w:rFonts w:asciiTheme="minorBidi" w:hAnsiTheme="minorBidi"/>
                <w:sz w:val="18"/>
                <w:szCs w:val="18"/>
                <w:rtl/>
              </w:rPr>
              <w:t>ניסיון מוכח ב</w:t>
            </w:r>
            <w:r w:rsidRPr="00EA6B42">
              <w:rPr>
                <w:rFonts w:asciiTheme="minorBidi" w:hAnsiTheme="minorBidi" w:hint="cs"/>
                <w:sz w:val="18"/>
                <w:szCs w:val="18"/>
                <w:rtl/>
              </w:rPr>
              <w:t>תאגיד מים וביוב</w:t>
            </w:r>
          </w:p>
        </w:tc>
      </w:tr>
      <w:tr w:rsidR="00CD2970" w:rsidRPr="006D36B7" w14:paraId="118A217B" w14:textId="77777777" w:rsidTr="5B8EC73D">
        <w:tc>
          <w:tcPr>
            <w:tcW w:w="2968" w:type="dxa"/>
          </w:tcPr>
          <w:p w14:paraId="6F763633" w14:textId="03E30664" w:rsidR="00CD2970" w:rsidRPr="00EA6B42" w:rsidRDefault="00CD2970" w:rsidP="00CD2970">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סייבר</w:t>
            </w:r>
          </w:p>
        </w:tc>
        <w:tc>
          <w:tcPr>
            <w:tcW w:w="5526" w:type="dxa"/>
          </w:tcPr>
          <w:p w14:paraId="250A2715" w14:textId="30F94F7F" w:rsidR="00CD2970" w:rsidRPr="00EA6B42" w:rsidRDefault="00CD2970" w:rsidP="00CD2970">
            <w:pPr>
              <w:spacing w:after="0" w:line="240" w:lineRule="auto"/>
              <w:rPr>
                <w:rFonts w:asciiTheme="minorBidi" w:hAnsiTheme="minorBidi"/>
                <w:sz w:val="18"/>
                <w:szCs w:val="18"/>
                <w:rtl/>
              </w:rPr>
            </w:pPr>
            <w:r w:rsidRPr="00EA6B42">
              <w:rPr>
                <w:rFonts w:asciiTheme="minorBidi" w:hAnsiTheme="minorBidi"/>
                <w:sz w:val="18"/>
                <w:szCs w:val="18"/>
                <w:rtl/>
              </w:rPr>
              <w:t>ניסיון מוכח ב</w:t>
            </w:r>
            <w:r w:rsidRPr="00EA6B42">
              <w:rPr>
                <w:rFonts w:asciiTheme="minorBidi" w:hAnsiTheme="minorBidi" w:hint="cs"/>
                <w:sz w:val="18"/>
                <w:szCs w:val="18"/>
                <w:rtl/>
              </w:rPr>
              <w:t>תאגיד מים וביוב</w:t>
            </w:r>
          </w:p>
        </w:tc>
      </w:tr>
      <w:tr w:rsidR="00CD2970" w:rsidRPr="006D36B7" w14:paraId="4A6D637C" w14:textId="77777777" w:rsidTr="5B8EC73D">
        <w:tc>
          <w:tcPr>
            <w:tcW w:w="2968" w:type="dxa"/>
          </w:tcPr>
          <w:p w14:paraId="4E7B9EA4" w14:textId="3FE41C74" w:rsidR="00CD2970" w:rsidRPr="00EA6B42" w:rsidRDefault="00CD2970" w:rsidP="00CD2970">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אנרגיה</w:t>
            </w:r>
          </w:p>
        </w:tc>
        <w:tc>
          <w:tcPr>
            <w:tcW w:w="5526" w:type="dxa"/>
          </w:tcPr>
          <w:p w14:paraId="7781D24A" w14:textId="129E4B4C" w:rsidR="00CD2970" w:rsidRPr="00EA6B42" w:rsidRDefault="00CD2970" w:rsidP="00CD2970">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231BC169" w14:textId="77777777" w:rsidTr="5B8EC73D">
        <w:tc>
          <w:tcPr>
            <w:tcW w:w="2968" w:type="dxa"/>
          </w:tcPr>
          <w:p w14:paraId="618E5699" w14:textId="030699AE" w:rsidR="00CD2970" w:rsidRPr="00EA6B42" w:rsidRDefault="00CD2970" w:rsidP="00CD2970">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פיתוח עסקי</w:t>
            </w:r>
          </w:p>
        </w:tc>
        <w:tc>
          <w:tcPr>
            <w:tcW w:w="5526" w:type="dxa"/>
          </w:tcPr>
          <w:p w14:paraId="2C9D2185" w14:textId="2F4255C5" w:rsidR="00CD2970" w:rsidRPr="00EA6B42" w:rsidRDefault="00CD2970" w:rsidP="00CD2970">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72CFAB51" w14:textId="77777777" w:rsidTr="5B8EC73D">
        <w:tc>
          <w:tcPr>
            <w:tcW w:w="2968" w:type="dxa"/>
          </w:tcPr>
          <w:p w14:paraId="7AD7A7AB" w14:textId="53BF4C3C" w:rsidR="00CD2970" w:rsidRPr="00EA6B42" w:rsidRDefault="00CD2970" w:rsidP="00CD2970">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משפטי</w:t>
            </w:r>
          </w:p>
        </w:tc>
        <w:tc>
          <w:tcPr>
            <w:tcW w:w="5526" w:type="dxa"/>
          </w:tcPr>
          <w:p w14:paraId="3E4832BF" w14:textId="6CDC8371" w:rsidR="00CD2970" w:rsidRPr="00EA6B42" w:rsidRDefault="00CD2970" w:rsidP="00CD2970">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70C6515F" w14:textId="77777777" w:rsidTr="5B8EC73D">
        <w:tc>
          <w:tcPr>
            <w:tcW w:w="2968" w:type="dxa"/>
          </w:tcPr>
          <w:p w14:paraId="23EC2BC7" w14:textId="35BE2C5F" w:rsidR="00CD2970" w:rsidRPr="00EA6B42" w:rsidRDefault="00CD2970" w:rsidP="00CD2970">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בינוי</w:t>
            </w:r>
          </w:p>
        </w:tc>
        <w:tc>
          <w:tcPr>
            <w:tcW w:w="5526" w:type="dxa"/>
          </w:tcPr>
          <w:p w14:paraId="365833C1" w14:textId="5BB8FB1F" w:rsidR="00CD2970" w:rsidRPr="00EA6B42" w:rsidRDefault="00CD2970" w:rsidP="00CD2970">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15E0B834" w14:textId="77777777" w:rsidTr="5B8EC73D">
        <w:tc>
          <w:tcPr>
            <w:tcW w:w="2968" w:type="dxa"/>
          </w:tcPr>
          <w:p w14:paraId="032C96B0" w14:textId="7B957AE9" w:rsidR="00CD2970" w:rsidRPr="00EA6B42" w:rsidRDefault="00CD2970" w:rsidP="00CD2970">
            <w:pPr>
              <w:pStyle w:val="a7"/>
              <w:numPr>
                <w:ilvl w:val="0"/>
                <w:numId w:val="8"/>
              </w:numPr>
              <w:spacing w:after="0" w:line="240" w:lineRule="auto"/>
              <w:rPr>
                <w:rFonts w:asciiTheme="minorBidi" w:hAnsiTheme="minorBidi"/>
                <w:sz w:val="18"/>
                <w:szCs w:val="18"/>
                <w:rtl/>
              </w:rPr>
            </w:pPr>
            <w:r w:rsidRPr="00EA6B42">
              <w:rPr>
                <w:rFonts w:asciiTheme="minorBidi" w:hAnsiTheme="minorBidi"/>
                <w:sz w:val="18"/>
                <w:szCs w:val="18"/>
                <w:rtl/>
              </w:rPr>
              <w:t>ייצור מוצרי פיברגלס בהתאמה אישית</w:t>
            </w:r>
          </w:p>
        </w:tc>
        <w:tc>
          <w:tcPr>
            <w:tcW w:w="5526" w:type="dxa"/>
          </w:tcPr>
          <w:p w14:paraId="609D8413" w14:textId="6286C075" w:rsidR="00CD2970" w:rsidRPr="00EA6B42" w:rsidRDefault="00CD2970" w:rsidP="00CD2970">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092607" w:rsidRPr="006D36B7" w14:paraId="04CC3B18" w14:textId="77777777" w:rsidTr="5B8EC73D">
        <w:tc>
          <w:tcPr>
            <w:tcW w:w="2968" w:type="dxa"/>
          </w:tcPr>
          <w:p w14:paraId="15CF14BE" w14:textId="38B77674" w:rsidR="00092607" w:rsidRPr="00EA6B42" w:rsidRDefault="00092607" w:rsidP="00CD2970">
            <w:pPr>
              <w:pStyle w:val="a7"/>
              <w:numPr>
                <w:ilvl w:val="0"/>
                <w:numId w:val="8"/>
              </w:numPr>
              <w:spacing w:after="0" w:line="240" w:lineRule="auto"/>
              <w:rPr>
                <w:rFonts w:asciiTheme="minorBidi" w:hAnsiTheme="minorBidi"/>
                <w:sz w:val="18"/>
                <w:szCs w:val="18"/>
                <w:rtl/>
              </w:rPr>
            </w:pPr>
            <w:r>
              <w:rPr>
                <w:rFonts w:asciiTheme="minorBidi" w:hAnsiTheme="minorBidi" w:hint="cs"/>
                <w:sz w:val="18"/>
                <w:szCs w:val="18"/>
                <w:rtl/>
              </w:rPr>
              <w:t>אגרונום</w:t>
            </w:r>
          </w:p>
        </w:tc>
        <w:tc>
          <w:tcPr>
            <w:tcW w:w="5526" w:type="dxa"/>
          </w:tcPr>
          <w:p w14:paraId="445B7CB6" w14:textId="72B28B0A" w:rsidR="00092607" w:rsidRPr="00EA6B42" w:rsidRDefault="00092607" w:rsidP="00CD2970">
            <w:pPr>
              <w:spacing w:after="0" w:line="240" w:lineRule="auto"/>
              <w:rPr>
                <w:rFonts w:asciiTheme="minorBidi" w:hAnsiTheme="minorBidi"/>
                <w:sz w:val="18"/>
                <w:szCs w:val="18"/>
                <w:rtl/>
              </w:rPr>
            </w:pPr>
            <w:r w:rsidRPr="00EA6B42">
              <w:rPr>
                <w:rFonts w:asciiTheme="minorBidi" w:hAnsiTheme="minorBidi"/>
                <w:sz w:val="18"/>
                <w:szCs w:val="18"/>
                <w:rtl/>
              </w:rPr>
              <w:t>ניסיון מוכח ב</w:t>
            </w:r>
            <w:r w:rsidRPr="00EA6B42">
              <w:rPr>
                <w:rFonts w:asciiTheme="minorBidi" w:hAnsiTheme="minorBidi" w:hint="cs"/>
                <w:sz w:val="18"/>
                <w:szCs w:val="18"/>
                <w:rtl/>
              </w:rPr>
              <w:t>תאגיד מים וביוב</w:t>
            </w:r>
          </w:p>
        </w:tc>
      </w:tr>
    </w:tbl>
    <w:p w14:paraId="06A72E4E" w14:textId="77777777" w:rsidR="00EA6B42" w:rsidRPr="006D36B7" w:rsidRDefault="00EA6B42" w:rsidP="0040491D">
      <w:pPr>
        <w:jc w:val="both"/>
        <w:rPr>
          <w:rFonts w:asciiTheme="minorBidi" w:hAnsiTheme="minorBidi"/>
          <w:rtl/>
        </w:rPr>
      </w:pPr>
    </w:p>
    <w:p w14:paraId="0F2F05A2" w14:textId="68697A52" w:rsidR="007C717E" w:rsidRPr="006D36B7" w:rsidRDefault="007C717E" w:rsidP="00E82298">
      <w:pPr>
        <w:pStyle w:val="a7"/>
        <w:numPr>
          <w:ilvl w:val="0"/>
          <w:numId w:val="47"/>
        </w:numPr>
        <w:rPr>
          <w:rFonts w:asciiTheme="minorBidi" w:hAnsiTheme="minorBidi"/>
        </w:rPr>
      </w:pPr>
      <w:r w:rsidRPr="006D36B7">
        <w:rPr>
          <w:rFonts w:asciiTheme="minorBidi" w:hAnsiTheme="minorBidi"/>
          <w:rtl/>
        </w:rPr>
        <w:t xml:space="preserve">מועמדים המעוניינים להיכלל במאגר באחד התחומים הכלולים בו יידרשו </w:t>
      </w:r>
      <w:r w:rsidRPr="007102C6">
        <w:rPr>
          <w:rFonts w:asciiTheme="minorBidi" w:hAnsiTheme="minorBidi"/>
          <w:b/>
          <w:bCs/>
          <w:rtl/>
        </w:rPr>
        <w:t>להירשם</w:t>
      </w:r>
      <w:r w:rsidRPr="006D36B7">
        <w:rPr>
          <w:rFonts w:asciiTheme="minorBidi" w:hAnsiTheme="minorBidi"/>
          <w:rtl/>
        </w:rPr>
        <w:t xml:space="preserve"> אליו באמצעות הדוא"ל</w:t>
      </w:r>
      <w:r w:rsidRPr="006D36B7">
        <w:rPr>
          <w:rFonts w:asciiTheme="minorBidi" w:hAnsiTheme="minorBidi"/>
        </w:rPr>
        <w:t xml:space="preserve"> </w:t>
      </w:r>
      <w:hyperlink r:id="rId8">
        <w:r w:rsidR="05646F58" w:rsidRPr="006D36B7">
          <w:rPr>
            <w:rStyle w:val="Hyperlink"/>
            <w:rFonts w:asciiTheme="minorBidi" w:hAnsiTheme="minorBidi"/>
          </w:rPr>
          <w:t>tenders@palgey-sharon.co.il</w:t>
        </w:r>
      </w:hyperlink>
      <w:r w:rsidR="05646F58" w:rsidRPr="006D36B7">
        <w:rPr>
          <w:rFonts w:asciiTheme="minorBidi" w:hAnsiTheme="minorBidi"/>
        </w:rPr>
        <w:t xml:space="preserve"> </w:t>
      </w:r>
      <w:r w:rsidRPr="006D36B7">
        <w:rPr>
          <w:rFonts w:asciiTheme="minorBidi" w:hAnsiTheme="minorBidi"/>
        </w:rPr>
        <w:t xml:space="preserve"> </w:t>
      </w:r>
      <w:r w:rsidRPr="006D36B7">
        <w:rPr>
          <w:rFonts w:asciiTheme="minorBidi" w:hAnsiTheme="minorBidi"/>
          <w:rtl/>
        </w:rPr>
        <w:t>תוך צירוף המסמכים הנדרשים בהתאם למפורט בהמשך</w:t>
      </w:r>
      <w:r w:rsidRPr="006D36B7">
        <w:rPr>
          <w:rFonts w:asciiTheme="minorBidi" w:hAnsiTheme="minorBidi"/>
        </w:rPr>
        <w:t>.</w:t>
      </w:r>
    </w:p>
    <w:p w14:paraId="2E3A572C" w14:textId="77777777" w:rsidR="007C717E" w:rsidRPr="006D36B7" w:rsidRDefault="007C717E" w:rsidP="007C717E">
      <w:pPr>
        <w:pStyle w:val="a7"/>
        <w:rPr>
          <w:rFonts w:asciiTheme="minorBidi" w:hAnsiTheme="minorBidi"/>
          <w:b/>
          <w:bCs/>
        </w:rPr>
      </w:pPr>
    </w:p>
    <w:p w14:paraId="14A9D81A" w14:textId="77777777" w:rsidR="00A4015B" w:rsidRPr="006D36B7" w:rsidRDefault="00A4015B" w:rsidP="00E760D2">
      <w:pPr>
        <w:pStyle w:val="a7"/>
        <w:jc w:val="both"/>
        <w:rPr>
          <w:rFonts w:asciiTheme="minorBidi" w:eastAsia="Calibri" w:hAnsiTheme="minorBidi"/>
        </w:rPr>
      </w:pPr>
      <w:r w:rsidRPr="006D36B7">
        <w:rPr>
          <w:rFonts w:asciiTheme="minorBidi" w:eastAsia="Calibri" w:hAnsiTheme="minorBidi"/>
          <w:rtl/>
        </w:rPr>
        <w:t>מובהר כי אין בפרסום הודעה זו ובהליך הרישום ו/או בהצטרפות למאגר החברה כדי להבטיח ליועץ את רישומו במאגר ו/או התקשרות כלשהי ו/או היקף התקשרות כלשהו לביצוע עבודות כלשהן, והחברה לא תהיה מחויבת להעסיק יועץ שהצטרף למאגר החברה. הזמנת עבודה והתקשרותה של החברה עם יועץ תבוצע לפי צורכי החברה בלבד ועל פי שיקול דעתה הבלעדי ובהתאם לכללים ולדינים החלים על החברה</w:t>
      </w:r>
      <w:r w:rsidRPr="006D36B7">
        <w:rPr>
          <w:rFonts w:asciiTheme="minorBidi" w:eastAsia="Calibri" w:hAnsiTheme="minorBidi"/>
        </w:rPr>
        <w:t>.</w:t>
      </w:r>
    </w:p>
    <w:p w14:paraId="2FA333C4" w14:textId="4800C696" w:rsidR="5B8EC73D" w:rsidRPr="006D36B7" w:rsidRDefault="5B8EC73D" w:rsidP="5B8EC73D">
      <w:pPr>
        <w:pStyle w:val="a7"/>
        <w:jc w:val="both"/>
        <w:rPr>
          <w:rFonts w:asciiTheme="minorBidi" w:eastAsia="Calibri" w:hAnsiTheme="minorBidi"/>
          <w:rtl/>
        </w:rPr>
      </w:pPr>
    </w:p>
    <w:p w14:paraId="52D40CB9" w14:textId="44E43FB4" w:rsidR="00A4015B" w:rsidRPr="007102C6" w:rsidRDefault="00A4015B" w:rsidP="00E760D2">
      <w:pPr>
        <w:pStyle w:val="a7"/>
        <w:numPr>
          <w:ilvl w:val="0"/>
          <w:numId w:val="47"/>
        </w:numPr>
        <w:rPr>
          <w:rFonts w:asciiTheme="minorBidi" w:hAnsiTheme="minorBidi"/>
          <w:b/>
          <w:bCs/>
          <w:u w:val="single"/>
        </w:rPr>
      </w:pPr>
      <w:r w:rsidRPr="007102C6">
        <w:rPr>
          <w:rFonts w:asciiTheme="minorBidi" w:hAnsiTheme="minorBidi"/>
          <w:b/>
          <w:bCs/>
          <w:rtl/>
        </w:rPr>
        <w:t>הצטרפות למאגר</w:t>
      </w:r>
      <w:r w:rsidR="6262DD60" w:rsidRPr="007102C6">
        <w:rPr>
          <w:rFonts w:asciiTheme="minorBidi" w:hAnsiTheme="minorBidi"/>
          <w:b/>
          <w:bCs/>
          <w:rtl/>
        </w:rPr>
        <w:t>/ים</w:t>
      </w:r>
      <w:r w:rsidRPr="007102C6">
        <w:rPr>
          <w:rFonts w:asciiTheme="minorBidi" w:hAnsiTheme="minorBidi"/>
          <w:b/>
          <w:bCs/>
          <w:rtl/>
        </w:rPr>
        <w:t xml:space="preserve"> תבוצע באופן הבא</w:t>
      </w:r>
      <w:r w:rsidRPr="007102C6">
        <w:rPr>
          <w:rFonts w:asciiTheme="minorBidi" w:hAnsiTheme="minorBidi"/>
          <w:b/>
          <w:bCs/>
        </w:rPr>
        <w:t>:</w:t>
      </w:r>
    </w:p>
    <w:p w14:paraId="2BF906A6" w14:textId="77777777" w:rsidR="00A4015B" w:rsidRPr="006D36B7" w:rsidRDefault="00A4015B" w:rsidP="005F5484">
      <w:pPr>
        <w:pStyle w:val="a7"/>
        <w:numPr>
          <w:ilvl w:val="0"/>
          <w:numId w:val="41"/>
        </w:numPr>
        <w:jc w:val="both"/>
        <w:rPr>
          <w:rFonts w:asciiTheme="minorBidi" w:hAnsiTheme="minorBidi"/>
        </w:rPr>
      </w:pPr>
      <w:r w:rsidRPr="006D36B7">
        <w:rPr>
          <w:rFonts w:asciiTheme="minorBidi" w:hAnsiTheme="minorBidi"/>
          <w:rtl/>
        </w:rPr>
        <w:t xml:space="preserve">יש להוריד את טופסי הרישום </w:t>
      </w:r>
      <w:r w:rsidRPr="0040491D">
        <w:rPr>
          <w:rFonts w:asciiTheme="minorBidi" w:hAnsiTheme="minorBidi"/>
          <w:rtl/>
        </w:rPr>
        <w:t>(נספח א + נספח ב)</w:t>
      </w:r>
      <w:r w:rsidRPr="006D36B7">
        <w:rPr>
          <w:rFonts w:asciiTheme="minorBidi" w:hAnsiTheme="minorBidi"/>
          <w:rtl/>
        </w:rPr>
        <w:t xml:space="preserve"> להדפיסם ולמלא בהתאם. </w:t>
      </w:r>
    </w:p>
    <w:p w14:paraId="0B80E84C" w14:textId="77777777" w:rsidR="00AB0A4E" w:rsidRPr="006D36B7" w:rsidRDefault="00AB0A4E" w:rsidP="00F604F3">
      <w:pPr>
        <w:pStyle w:val="a7"/>
        <w:numPr>
          <w:ilvl w:val="0"/>
          <w:numId w:val="41"/>
        </w:numPr>
        <w:jc w:val="both"/>
        <w:rPr>
          <w:rFonts w:asciiTheme="minorBidi" w:hAnsiTheme="minorBidi"/>
        </w:rPr>
      </w:pPr>
      <w:r w:rsidRPr="006D36B7">
        <w:rPr>
          <w:rFonts w:asciiTheme="minorBidi" w:hAnsiTheme="minorBidi"/>
          <w:rtl/>
        </w:rPr>
        <w:t xml:space="preserve">יש </w:t>
      </w:r>
      <w:r w:rsidR="00F604F3" w:rsidRPr="006D36B7">
        <w:rPr>
          <w:rFonts w:asciiTheme="minorBidi" w:hAnsiTheme="minorBidi"/>
          <w:rtl/>
        </w:rPr>
        <w:t xml:space="preserve">לצרף את המסמכים לפי </w:t>
      </w:r>
      <w:r w:rsidR="00F604F3" w:rsidRPr="0040491D">
        <w:rPr>
          <w:rFonts w:asciiTheme="minorBidi" w:hAnsiTheme="minorBidi"/>
          <w:rtl/>
        </w:rPr>
        <w:t xml:space="preserve">הפירוט בנספח ג' </w:t>
      </w:r>
      <w:proofErr w:type="spellStart"/>
      <w:r w:rsidR="00F604F3" w:rsidRPr="0040491D">
        <w:rPr>
          <w:rFonts w:asciiTheme="minorBidi" w:hAnsiTheme="minorBidi"/>
          <w:rtl/>
        </w:rPr>
        <w:t>המצ"ב</w:t>
      </w:r>
      <w:proofErr w:type="spellEnd"/>
      <w:r w:rsidRPr="0040491D">
        <w:rPr>
          <w:rFonts w:asciiTheme="minorBidi" w:hAnsiTheme="minorBidi"/>
          <w:rtl/>
        </w:rPr>
        <w:t>.</w:t>
      </w:r>
    </w:p>
    <w:p w14:paraId="6B5C64DA" w14:textId="77777777" w:rsidR="00A4015B" w:rsidRPr="006D36B7" w:rsidRDefault="00A4015B" w:rsidP="00E8443E">
      <w:pPr>
        <w:pStyle w:val="a7"/>
        <w:numPr>
          <w:ilvl w:val="0"/>
          <w:numId w:val="41"/>
        </w:numPr>
        <w:rPr>
          <w:rFonts w:asciiTheme="minorBidi" w:hAnsiTheme="minorBidi"/>
        </w:rPr>
      </w:pPr>
      <w:r w:rsidRPr="006D36B7">
        <w:rPr>
          <w:rFonts w:asciiTheme="minorBidi" w:hAnsiTheme="minorBidi"/>
          <w:rtl/>
        </w:rPr>
        <w:t>לאחר מילוי הטפסים עם הפרטים הנדרשים יש לחתום בחותמת וחתימה אישית ידנית ולסרוק את הקובץ למחשב המקומי בפורמט</w:t>
      </w:r>
      <w:r w:rsidR="00E8443E" w:rsidRPr="006D36B7">
        <w:rPr>
          <w:rFonts w:asciiTheme="minorBidi" w:hAnsiTheme="minorBidi"/>
        </w:rPr>
        <w:t xml:space="preserve"> PDF </w:t>
      </w:r>
      <w:r w:rsidR="00E8443E" w:rsidRPr="006D36B7">
        <w:rPr>
          <w:rFonts w:asciiTheme="minorBidi" w:hAnsiTheme="minorBidi"/>
          <w:rtl/>
        </w:rPr>
        <w:t>.</w:t>
      </w:r>
    </w:p>
    <w:p w14:paraId="5295F6B5" w14:textId="77777777" w:rsidR="0078335C" w:rsidRPr="006D36B7" w:rsidRDefault="0078335C" w:rsidP="005F5484">
      <w:pPr>
        <w:pStyle w:val="a7"/>
        <w:jc w:val="both"/>
        <w:rPr>
          <w:rFonts w:asciiTheme="minorBidi" w:hAnsiTheme="minorBidi"/>
          <w:b/>
          <w:bCs/>
          <w:rtl/>
        </w:rPr>
      </w:pPr>
    </w:p>
    <w:p w14:paraId="07FEB8C7" w14:textId="30A8E532" w:rsidR="0D7D198B" w:rsidRPr="0040491D" w:rsidRDefault="0D7D198B" w:rsidP="446B7084">
      <w:pPr>
        <w:pStyle w:val="a7"/>
        <w:numPr>
          <w:ilvl w:val="0"/>
          <w:numId w:val="47"/>
        </w:numPr>
        <w:rPr>
          <w:rFonts w:asciiTheme="minorBidi" w:hAnsiTheme="minorBidi"/>
          <w:b/>
          <w:bCs/>
        </w:rPr>
      </w:pPr>
      <w:r w:rsidRPr="0040491D">
        <w:rPr>
          <w:rFonts w:asciiTheme="minorBidi" w:hAnsiTheme="minorBidi"/>
          <w:b/>
          <w:bCs/>
          <w:rtl/>
        </w:rPr>
        <w:t>רשימת היועצים מושא הליך זה, תתעדכן ותרוענן באופן אוטומטי, ותיפתח לרישום עבור משתתפים, אשר עומדים בתנאי הליך זה, ואשר העבירו הצעתם בהתאם לאמור בהליך זה, בין תאריך ה 1 ל 5 בחודשים: ינואר – מאי -אוגוסט – דצמבר, בכל שנה</w:t>
      </w:r>
      <w:r w:rsidRPr="0040491D">
        <w:rPr>
          <w:rFonts w:asciiTheme="minorBidi" w:hAnsiTheme="minorBidi"/>
          <w:b/>
          <w:bCs/>
        </w:rPr>
        <w:t>.</w:t>
      </w:r>
    </w:p>
    <w:p w14:paraId="7E5D4683" w14:textId="77777777" w:rsidR="00CA6A15" w:rsidRPr="006D36B7" w:rsidRDefault="00CA6A15">
      <w:pPr>
        <w:bidi w:val="0"/>
        <w:spacing w:after="160" w:line="259" w:lineRule="auto"/>
        <w:rPr>
          <w:rFonts w:asciiTheme="minorBidi" w:hAnsiTheme="minorBidi"/>
          <w:rtl/>
        </w:rPr>
      </w:pPr>
      <w:r w:rsidRPr="006D36B7">
        <w:rPr>
          <w:rFonts w:asciiTheme="minorBidi" w:hAnsiTheme="minorBidi"/>
          <w:rtl/>
        </w:rPr>
        <w:br w:type="page"/>
      </w:r>
    </w:p>
    <w:p w14:paraId="053F7417" w14:textId="77777777" w:rsidR="0078335C" w:rsidRPr="006D36B7" w:rsidRDefault="0078335C" w:rsidP="0078335C">
      <w:pPr>
        <w:jc w:val="center"/>
        <w:rPr>
          <w:rFonts w:asciiTheme="minorBidi" w:hAnsiTheme="minorBidi"/>
          <w:b/>
          <w:bCs/>
          <w:u w:val="single"/>
          <w:rtl/>
        </w:rPr>
      </w:pPr>
      <w:r w:rsidRPr="006D36B7">
        <w:rPr>
          <w:rFonts w:asciiTheme="minorBidi" w:hAnsiTheme="minorBidi"/>
          <w:b/>
          <w:bCs/>
          <w:u w:val="single"/>
          <w:rtl/>
        </w:rPr>
        <w:lastRenderedPageBreak/>
        <w:t>נספח א' - טופס בקשה להצטרפות למאגר</w:t>
      </w:r>
    </w:p>
    <w:p w14:paraId="6E55500C" w14:textId="77777777" w:rsidR="0078335C" w:rsidRPr="006D36B7" w:rsidRDefault="0078335C" w:rsidP="0078335C">
      <w:pPr>
        <w:spacing w:line="480" w:lineRule="auto"/>
        <w:jc w:val="center"/>
        <w:rPr>
          <w:rFonts w:asciiTheme="minorBidi" w:hAnsiTheme="minorBidi"/>
          <w:b/>
          <w:bCs/>
          <w:u w:val="single"/>
          <w:rtl/>
        </w:rPr>
      </w:pPr>
    </w:p>
    <w:p w14:paraId="59ECD751"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שם המועמד/החברה/המשרד: ___________________________________</w:t>
      </w:r>
    </w:p>
    <w:p w14:paraId="6E0D1B1C"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מס' עוסק מורשה/ח.פ.: ________________________________________</w:t>
      </w:r>
    </w:p>
    <w:p w14:paraId="07D5F577"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מס' רישיון: ________________________________________________</w:t>
      </w:r>
    </w:p>
    <w:p w14:paraId="3636861C"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מס' שנות ותק: _____________________________________________</w:t>
      </w:r>
    </w:p>
    <w:p w14:paraId="64C3BCA2"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תחום ההתמחות: ____________________________________________</w:t>
      </w:r>
    </w:p>
    <w:p w14:paraId="4428723C"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תחום/י הייעוץ אליו/הם מעוניין המועמד להירשם במאגר:</w:t>
      </w:r>
    </w:p>
    <w:p w14:paraId="5EB34A67"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_________________________________________________________</w:t>
      </w:r>
    </w:p>
    <w:p w14:paraId="1F3A2CC2"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כתובת: ___________________________________________________</w:t>
      </w:r>
    </w:p>
    <w:p w14:paraId="15D3D211"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טלפון: ___________________________________________________</w:t>
      </w:r>
    </w:p>
    <w:p w14:paraId="7A2E8381"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פקס: ____________________________________________________</w:t>
      </w:r>
    </w:p>
    <w:p w14:paraId="6577E7F1"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דוא"ל: ___________________________________________________</w:t>
      </w:r>
    </w:p>
    <w:p w14:paraId="440A00F6" w14:textId="77777777" w:rsidR="0078335C" w:rsidRPr="006D36B7" w:rsidRDefault="0078335C" w:rsidP="00B04E11">
      <w:pPr>
        <w:spacing w:line="480" w:lineRule="auto"/>
        <w:rPr>
          <w:rFonts w:asciiTheme="minorBidi" w:hAnsiTheme="minorBidi"/>
          <w:rtl/>
        </w:rPr>
      </w:pPr>
      <w:r w:rsidRPr="006D36B7">
        <w:rPr>
          <w:rFonts w:asciiTheme="minorBidi" w:hAnsiTheme="minorBidi"/>
          <w:rtl/>
        </w:rPr>
        <w:t xml:space="preserve">יש לצרף לטופס בקשה זה את כל המסמכים הנדרשים, כמפורט </w:t>
      </w:r>
      <w:r w:rsidR="00945051" w:rsidRPr="006D36B7">
        <w:rPr>
          <w:rFonts w:asciiTheme="minorBidi" w:hAnsiTheme="minorBidi"/>
        </w:rPr>
        <w:t>”</w:t>
      </w:r>
      <w:r w:rsidRPr="006D36B7">
        <w:rPr>
          <w:rFonts w:asciiTheme="minorBidi" w:hAnsiTheme="minorBidi"/>
          <w:rtl/>
        </w:rPr>
        <w:t>ב</w:t>
      </w:r>
      <w:r w:rsidR="00B04E11" w:rsidRPr="006D36B7">
        <w:rPr>
          <w:rFonts w:asciiTheme="minorBidi" w:hAnsiTheme="minorBidi"/>
          <w:rtl/>
        </w:rPr>
        <w:t>דף ה</w:t>
      </w:r>
      <w:r w:rsidR="00945051" w:rsidRPr="006D36B7">
        <w:rPr>
          <w:rFonts w:asciiTheme="minorBidi" w:hAnsiTheme="minorBidi"/>
          <w:rtl/>
        </w:rPr>
        <w:t>הנחיות</w:t>
      </w:r>
      <w:r w:rsidRPr="006D36B7">
        <w:rPr>
          <w:rFonts w:asciiTheme="minorBidi" w:hAnsiTheme="minorBidi"/>
          <w:rtl/>
        </w:rPr>
        <w:t xml:space="preserve"> </w:t>
      </w:r>
      <w:r w:rsidR="00B04E11" w:rsidRPr="006D36B7">
        <w:rPr>
          <w:rFonts w:asciiTheme="minorBidi" w:hAnsiTheme="minorBidi"/>
          <w:rtl/>
        </w:rPr>
        <w:t>להצטרפות</w:t>
      </w:r>
      <w:r w:rsidR="00945051" w:rsidRPr="006D36B7">
        <w:rPr>
          <w:rFonts w:asciiTheme="minorBidi" w:hAnsiTheme="minorBidi"/>
          <w:rtl/>
        </w:rPr>
        <w:t>"</w:t>
      </w:r>
      <w:r w:rsidR="00F604F3" w:rsidRPr="006D36B7">
        <w:rPr>
          <w:rFonts w:asciiTheme="minorBidi" w:hAnsiTheme="minorBidi"/>
          <w:rtl/>
        </w:rPr>
        <w:t xml:space="preserve"> נספח ג' </w:t>
      </w:r>
      <w:proofErr w:type="spellStart"/>
      <w:r w:rsidR="00F604F3" w:rsidRPr="006D36B7">
        <w:rPr>
          <w:rFonts w:asciiTheme="minorBidi" w:hAnsiTheme="minorBidi"/>
          <w:rtl/>
        </w:rPr>
        <w:t>המצ"ב</w:t>
      </w:r>
      <w:proofErr w:type="spellEnd"/>
    </w:p>
    <w:p w14:paraId="4ED3B33C"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חתימת המועמד/</w:t>
      </w:r>
      <w:proofErr w:type="spellStart"/>
      <w:r w:rsidRPr="006D36B7">
        <w:rPr>
          <w:rFonts w:asciiTheme="minorBidi" w:hAnsiTheme="minorBidi"/>
          <w:rtl/>
        </w:rPr>
        <w:t>מורשי</w:t>
      </w:r>
      <w:proofErr w:type="spellEnd"/>
      <w:r w:rsidRPr="006D36B7">
        <w:rPr>
          <w:rFonts w:asciiTheme="minorBidi" w:hAnsiTheme="minorBidi"/>
          <w:rtl/>
        </w:rPr>
        <w:t xml:space="preserve"> החתימה מטעם המועמד:</w:t>
      </w:r>
    </w:p>
    <w:p w14:paraId="2A8FE4C8"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שם: ______________ חתימה: _______________ תאריך: ______________</w:t>
      </w:r>
    </w:p>
    <w:p w14:paraId="6D489A48"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שם: ______________ חתימה: _______________ תאריך: ______________</w:t>
      </w:r>
    </w:p>
    <w:p w14:paraId="15539CE4" w14:textId="77777777" w:rsidR="0078335C" w:rsidRPr="006D36B7" w:rsidRDefault="0078335C" w:rsidP="0078335C">
      <w:pPr>
        <w:bidi w:val="0"/>
        <w:spacing w:line="480" w:lineRule="auto"/>
        <w:rPr>
          <w:rFonts w:asciiTheme="minorBidi" w:hAnsiTheme="minorBidi"/>
          <w:rtl/>
        </w:rPr>
      </w:pPr>
    </w:p>
    <w:p w14:paraId="37651308" w14:textId="5D1262A5" w:rsidR="0078335C" w:rsidRPr="006D36B7" w:rsidRDefault="0078335C" w:rsidP="0078335C">
      <w:pPr>
        <w:jc w:val="center"/>
        <w:rPr>
          <w:rFonts w:asciiTheme="minorBidi" w:hAnsiTheme="minorBidi"/>
          <w:b/>
          <w:bCs/>
          <w:u w:val="single"/>
          <w:rtl/>
        </w:rPr>
      </w:pPr>
      <w:r w:rsidRPr="006D36B7">
        <w:rPr>
          <w:rFonts w:asciiTheme="minorBidi" w:hAnsiTheme="minorBidi"/>
          <w:b/>
          <w:bCs/>
          <w:u w:val="single"/>
          <w:rtl/>
        </w:rPr>
        <w:lastRenderedPageBreak/>
        <w:t>נספח ב' - הצהרה על אמיתות המידע</w:t>
      </w:r>
    </w:p>
    <w:p w14:paraId="3B97F8D7" w14:textId="77777777" w:rsidR="0078335C" w:rsidRPr="006D36B7" w:rsidRDefault="0078335C" w:rsidP="0078335C">
      <w:pPr>
        <w:jc w:val="center"/>
        <w:rPr>
          <w:rFonts w:asciiTheme="minorBidi" w:hAnsiTheme="minorBidi"/>
          <w:b/>
          <w:bCs/>
          <w:u w:val="single"/>
          <w:rtl/>
        </w:rPr>
      </w:pPr>
    </w:p>
    <w:p w14:paraId="50322F44" w14:textId="77777777" w:rsidR="0078335C" w:rsidRPr="006D36B7" w:rsidRDefault="0078335C" w:rsidP="0078335C">
      <w:pPr>
        <w:spacing w:line="720" w:lineRule="auto"/>
        <w:rPr>
          <w:rFonts w:asciiTheme="minorBidi" w:hAnsiTheme="minorBidi"/>
          <w:rtl/>
        </w:rPr>
      </w:pPr>
      <w:r w:rsidRPr="006D36B7">
        <w:rPr>
          <w:rFonts w:asciiTheme="minorBidi" w:hAnsiTheme="minorBidi"/>
          <w:rtl/>
        </w:rPr>
        <w:t>אני/ו, הח"מ ___________________ ת.ז.________________, ___________________</w:t>
      </w:r>
    </w:p>
    <w:p w14:paraId="304C1168" w14:textId="77777777" w:rsidR="0078335C" w:rsidRPr="006D36B7" w:rsidRDefault="0078335C" w:rsidP="5B8EC73D">
      <w:pPr>
        <w:spacing w:line="720" w:lineRule="auto"/>
        <w:rPr>
          <w:rFonts w:asciiTheme="minorBidi" w:hAnsiTheme="minorBidi"/>
          <w:rtl/>
        </w:rPr>
      </w:pPr>
      <w:r w:rsidRPr="006D36B7">
        <w:rPr>
          <w:rFonts w:asciiTheme="minorBidi" w:hAnsiTheme="minorBidi"/>
          <w:rtl/>
        </w:rPr>
        <w:t>ת.ז.________________ (בשם חברת __________________________________ ח.פ./עוסק מורשה __________________ ) מצהיר/ים כי הפרטים שמסרתי/נו בשאלון זה הם מלאים, נכונים ומהימנים וכי במידה ולא, צפויים לי/נו העונשים הקבועים בחוק</w:t>
      </w:r>
      <w:r w:rsidRPr="006D36B7">
        <w:rPr>
          <w:rFonts w:asciiTheme="minorBidi" w:hAnsiTheme="minorBidi"/>
        </w:rPr>
        <w:t>.</w:t>
      </w:r>
    </w:p>
    <w:p w14:paraId="7144841E" w14:textId="77777777" w:rsidR="0078335C" w:rsidRPr="006D36B7" w:rsidRDefault="0078335C" w:rsidP="0078335C">
      <w:pPr>
        <w:spacing w:line="240" w:lineRule="auto"/>
        <w:rPr>
          <w:rFonts w:asciiTheme="minorBidi" w:hAnsiTheme="minorBidi"/>
          <w:rtl/>
        </w:rPr>
      </w:pPr>
      <w:r w:rsidRPr="006D36B7">
        <w:rPr>
          <w:rFonts w:asciiTheme="minorBidi" w:hAnsiTheme="minorBidi"/>
          <w:rtl/>
        </w:rPr>
        <w:t>___________        _____________        _____________         ________________</w:t>
      </w:r>
    </w:p>
    <w:p w14:paraId="6C8D5BB9" w14:textId="77777777" w:rsidR="0078335C" w:rsidRPr="006D36B7" w:rsidRDefault="0078335C" w:rsidP="0078335C">
      <w:pPr>
        <w:spacing w:line="240" w:lineRule="auto"/>
        <w:rPr>
          <w:rFonts w:asciiTheme="minorBidi" w:hAnsiTheme="minorBidi"/>
          <w:rtl/>
        </w:rPr>
      </w:pPr>
      <w:r w:rsidRPr="006D36B7">
        <w:rPr>
          <w:rFonts w:asciiTheme="minorBidi" w:hAnsiTheme="minorBidi"/>
          <w:rtl/>
        </w:rPr>
        <w:t xml:space="preserve">       תאריך                          שם                          מס' ת.ז.                             חתימה</w:t>
      </w:r>
    </w:p>
    <w:p w14:paraId="0604A68C" w14:textId="77777777" w:rsidR="0078335C" w:rsidRPr="006D36B7" w:rsidRDefault="0078335C" w:rsidP="0078335C">
      <w:pPr>
        <w:spacing w:line="240" w:lineRule="auto"/>
        <w:rPr>
          <w:rFonts w:asciiTheme="minorBidi" w:hAnsiTheme="minorBidi"/>
          <w:rtl/>
        </w:rPr>
      </w:pPr>
    </w:p>
    <w:p w14:paraId="7B75F058" w14:textId="77777777" w:rsidR="0078335C" w:rsidRPr="006D36B7" w:rsidRDefault="0078335C" w:rsidP="0078335C">
      <w:pPr>
        <w:spacing w:line="240" w:lineRule="auto"/>
        <w:rPr>
          <w:rFonts w:asciiTheme="minorBidi" w:hAnsiTheme="minorBidi"/>
          <w:rtl/>
        </w:rPr>
      </w:pPr>
    </w:p>
    <w:p w14:paraId="7692559A" w14:textId="77777777" w:rsidR="0078335C" w:rsidRPr="006D36B7" w:rsidRDefault="0078335C" w:rsidP="0078335C">
      <w:pPr>
        <w:spacing w:line="240" w:lineRule="auto"/>
        <w:rPr>
          <w:rFonts w:asciiTheme="minorBidi" w:hAnsiTheme="minorBidi"/>
          <w:rtl/>
        </w:rPr>
      </w:pPr>
      <w:r w:rsidRPr="006D36B7">
        <w:rPr>
          <w:rFonts w:asciiTheme="minorBidi" w:hAnsiTheme="minorBidi"/>
          <w:rtl/>
        </w:rPr>
        <w:t>___________        _____________        _____________         ________________</w:t>
      </w:r>
    </w:p>
    <w:p w14:paraId="66EAFC0A" w14:textId="77777777" w:rsidR="0078335C" w:rsidRPr="006D36B7" w:rsidRDefault="0078335C" w:rsidP="0078335C">
      <w:pPr>
        <w:spacing w:line="240" w:lineRule="auto"/>
        <w:rPr>
          <w:rFonts w:asciiTheme="minorBidi" w:hAnsiTheme="minorBidi"/>
          <w:rtl/>
        </w:rPr>
      </w:pPr>
      <w:r w:rsidRPr="006D36B7">
        <w:rPr>
          <w:rFonts w:asciiTheme="minorBidi" w:hAnsiTheme="minorBidi"/>
          <w:rtl/>
        </w:rPr>
        <w:t xml:space="preserve">       תאריך                          שם                          מס' ת.ז.                             חתימה</w:t>
      </w:r>
    </w:p>
    <w:p w14:paraId="5FD3F8A7" w14:textId="77777777" w:rsidR="0078335C" w:rsidRPr="006D36B7" w:rsidRDefault="0078335C" w:rsidP="0078335C">
      <w:pPr>
        <w:rPr>
          <w:rFonts w:asciiTheme="minorBidi" w:hAnsiTheme="minorBidi"/>
        </w:rPr>
      </w:pPr>
    </w:p>
    <w:p w14:paraId="61F70385" w14:textId="77777777" w:rsidR="00F604F3" w:rsidRPr="006D36B7" w:rsidRDefault="00F604F3">
      <w:pPr>
        <w:bidi w:val="0"/>
        <w:spacing w:after="160" w:line="259" w:lineRule="auto"/>
        <w:rPr>
          <w:rFonts w:asciiTheme="minorBidi" w:hAnsiTheme="minorBidi"/>
          <w:rtl/>
        </w:rPr>
      </w:pPr>
      <w:r w:rsidRPr="006D36B7">
        <w:rPr>
          <w:rFonts w:asciiTheme="minorBidi" w:hAnsiTheme="minorBidi"/>
          <w:rtl/>
        </w:rPr>
        <w:br w:type="page"/>
      </w:r>
    </w:p>
    <w:p w14:paraId="6A93E89A" w14:textId="77777777" w:rsidR="00F604F3" w:rsidRPr="006D36B7" w:rsidRDefault="00F604F3" w:rsidP="00B04E11">
      <w:pPr>
        <w:jc w:val="center"/>
        <w:rPr>
          <w:rFonts w:asciiTheme="minorBidi" w:hAnsiTheme="minorBidi"/>
          <w:b/>
          <w:bCs/>
          <w:u w:val="single"/>
          <w:rtl/>
        </w:rPr>
      </w:pPr>
      <w:r w:rsidRPr="006D36B7">
        <w:rPr>
          <w:rFonts w:asciiTheme="minorBidi" w:hAnsiTheme="minorBidi"/>
          <w:b/>
          <w:bCs/>
          <w:u w:val="single"/>
          <w:rtl/>
        </w:rPr>
        <w:lastRenderedPageBreak/>
        <w:t>נספח ג'</w:t>
      </w:r>
      <w:r w:rsidR="004F3162" w:rsidRPr="006D36B7">
        <w:rPr>
          <w:rFonts w:asciiTheme="minorBidi" w:hAnsiTheme="minorBidi"/>
          <w:b/>
          <w:bCs/>
          <w:u w:val="single"/>
          <w:rtl/>
        </w:rPr>
        <w:t xml:space="preserve"> –</w:t>
      </w:r>
      <w:r w:rsidR="00B04E11" w:rsidRPr="006D36B7">
        <w:rPr>
          <w:rFonts w:asciiTheme="minorBidi" w:hAnsiTheme="minorBidi"/>
          <w:b/>
          <w:bCs/>
          <w:u w:val="single"/>
          <w:rtl/>
        </w:rPr>
        <w:t>הנחיות להצטרפות</w:t>
      </w:r>
    </w:p>
    <w:p w14:paraId="474F5AA6" w14:textId="77777777" w:rsidR="00F604F3" w:rsidRPr="006D36B7" w:rsidRDefault="004F3162" w:rsidP="00F604F3">
      <w:pPr>
        <w:spacing w:line="480" w:lineRule="auto"/>
        <w:rPr>
          <w:rFonts w:asciiTheme="minorBidi" w:hAnsiTheme="minorBidi"/>
          <w:b/>
          <w:bCs/>
          <w:u w:val="single"/>
          <w:rtl/>
        </w:rPr>
      </w:pPr>
      <w:r w:rsidRPr="006D36B7">
        <w:rPr>
          <w:rFonts w:asciiTheme="minorBidi" w:hAnsiTheme="minorBidi"/>
          <w:b/>
          <w:bCs/>
          <w:u w:val="single"/>
          <w:rtl/>
        </w:rPr>
        <w:t>אופן ה</w:t>
      </w:r>
      <w:r w:rsidR="00F604F3" w:rsidRPr="006D36B7">
        <w:rPr>
          <w:rFonts w:asciiTheme="minorBidi" w:hAnsiTheme="minorBidi"/>
          <w:b/>
          <w:bCs/>
          <w:u w:val="single"/>
          <w:rtl/>
        </w:rPr>
        <w:t xml:space="preserve">צירוף למאגר </w:t>
      </w:r>
    </w:p>
    <w:p w14:paraId="4A557210" w14:textId="77777777" w:rsidR="00F604F3" w:rsidRPr="0040491D" w:rsidRDefault="00F604F3" w:rsidP="00F604F3">
      <w:pPr>
        <w:pStyle w:val="a7"/>
        <w:numPr>
          <w:ilvl w:val="0"/>
          <w:numId w:val="45"/>
        </w:numPr>
        <w:spacing w:line="480" w:lineRule="auto"/>
        <w:rPr>
          <w:rFonts w:asciiTheme="minorBidi" w:hAnsiTheme="minorBidi"/>
          <w:sz w:val="20"/>
          <w:szCs w:val="20"/>
          <w:rtl/>
        </w:rPr>
      </w:pPr>
      <w:r w:rsidRPr="0040491D">
        <w:rPr>
          <w:rFonts w:asciiTheme="minorBidi" w:hAnsiTheme="minorBidi"/>
          <w:sz w:val="20"/>
          <w:szCs w:val="20"/>
          <w:rtl/>
        </w:rPr>
        <w:t>החברה תבדוק התאמה לתחום הייעוץ הרלוונטי ותקינות המסמכים שנשלחו, ובאם יוחלט לאשר מועמדותו של מועמד, תשלח לו החברה הודעה על הכללתו במאגר.</w:t>
      </w:r>
    </w:p>
    <w:p w14:paraId="4B05AEE5" w14:textId="77777777" w:rsidR="00F604F3" w:rsidRPr="0040491D" w:rsidRDefault="00F604F3" w:rsidP="00F604F3">
      <w:pPr>
        <w:pStyle w:val="a7"/>
        <w:numPr>
          <w:ilvl w:val="0"/>
          <w:numId w:val="45"/>
        </w:numPr>
        <w:spacing w:line="480" w:lineRule="auto"/>
        <w:rPr>
          <w:rFonts w:asciiTheme="minorBidi" w:hAnsiTheme="minorBidi"/>
          <w:sz w:val="20"/>
          <w:szCs w:val="20"/>
          <w:rtl/>
        </w:rPr>
      </w:pPr>
      <w:r w:rsidRPr="0040491D">
        <w:rPr>
          <w:rFonts w:asciiTheme="minorBidi" w:hAnsiTheme="minorBidi"/>
          <w:sz w:val="20"/>
          <w:szCs w:val="20"/>
          <w:rtl/>
        </w:rPr>
        <w:t>לחברה שמורה הזכות שלא לאשר רישום מועמד למאגר בהתאם לשיקול דעתה הבלעדי גם באם המועמד עומד כנדרש בתנאי הסף המפורטים לעיל, והכל בהתאם להחלטת ועדת היועצים של החברה. המועמד מוותר בזאת על כל טענה באשר להחלטות החברה כאמור.</w:t>
      </w:r>
    </w:p>
    <w:p w14:paraId="3413744A" w14:textId="77777777" w:rsidR="00F604F3" w:rsidRPr="0040491D" w:rsidRDefault="00F604F3" w:rsidP="00F604F3">
      <w:pPr>
        <w:pStyle w:val="a7"/>
        <w:numPr>
          <w:ilvl w:val="0"/>
          <w:numId w:val="45"/>
        </w:numPr>
        <w:spacing w:line="480" w:lineRule="auto"/>
        <w:rPr>
          <w:rFonts w:asciiTheme="minorBidi" w:hAnsiTheme="minorBidi"/>
          <w:sz w:val="20"/>
          <w:szCs w:val="20"/>
          <w:rtl/>
        </w:rPr>
      </w:pPr>
      <w:r w:rsidRPr="0040491D">
        <w:rPr>
          <w:rFonts w:asciiTheme="minorBidi" w:hAnsiTheme="minorBidi"/>
          <w:sz w:val="20"/>
          <w:szCs w:val="20"/>
          <w:rtl/>
        </w:rPr>
        <w:t>לחברה שמורה זכות הברירה, כחלק מהליך בחירת מועמדים, לראיין מספר מועמדים מתוך המאגר.</w:t>
      </w:r>
    </w:p>
    <w:p w14:paraId="69610057" w14:textId="77777777" w:rsidR="00F604F3" w:rsidRPr="0040491D" w:rsidRDefault="00F604F3" w:rsidP="00F604F3">
      <w:pPr>
        <w:pStyle w:val="a7"/>
        <w:numPr>
          <w:ilvl w:val="0"/>
          <w:numId w:val="45"/>
        </w:numPr>
        <w:spacing w:line="480" w:lineRule="auto"/>
        <w:rPr>
          <w:rFonts w:asciiTheme="minorBidi" w:hAnsiTheme="minorBidi"/>
          <w:sz w:val="20"/>
          <w:szCs w:val="20"/>
          <w:rtl/>
        </w:rPr>
      </w:pPr>
      <w:r w:rsidRPr="0040491D">
        <w:rPr>
          <w:rFonts w:asciiTheme="minorBidi" w:hAnsiTheme="minorBidi"/>
          <w:sz w:val="20"/>
          <w:szCs w:val="20"/>
          <w:rtl/>
        </w:rPr>
        <w:t>החברה תהא רשאית לפנות לכל גוף שקיבל ו/או מקבל שירותים מהמועמד, ולפנות לממליצים שפרטיהם צורפו על ידי המועמד בטופס הבקשה, לצורך קבלת המלצות.</w:t>
      </w:r>
    </w:p>
    <w:p w14:paraId="4956F20E" w14:textId="77777777" w:rsidR="00F604F3" w:rsidRPr="0040491D" w:rsidRDefault="00F604F3" w:rsidP="00EB37D0">
      <w:pPr>
        <w:pStyle w:val="a7"/>
        <w:numPr>
          <w:ilvl w:val="0"/>
          <w:numId w:val="45"/>
        </w:numPr>
        <w:spacing w:line="480" w:lineRule="auto"/>
        <w:rPr>
          <w:rFonts w:asciiTheme="minorBidi" w:hAnsiTheme="minorBidi"/>
          <w:sz w:val="20"/>
          <w:szCs w:val="20"/>
          <w:rtl/>
        </w:rPr>
      </w:pPr>
      <w:r w:rsidRPr="0040491D">
        <w:rPr>
          <w:rFonts w:asciiTheme="minorBidi" w:hAnsiTheme="minorBidi"/>
          <w:sz w:val="20"/>
          <w:szCs w:val="20"/>
          <w:rtl/>
        </w:rPr>
        <w:t>תנאי לכל התקשרות עם יועץ או מתכנן מהמאגר תהיה הצהרתו על היעדר החשש לניגוד עניינים.</w:t>
      </w:r>
    </w:p>
    <w:p w14:paraId="2790E4DF" w14:textId="77777777" w:rsidR="00F604F3" w:rsidRPr="0040491D" w:rsidRDefault="00F604F3" w:rsidP="00F604F3">
      <w:pPr>
        <w:spacing w:line="480" w:lineRule="auto"/>
        <w:rPr>
          <w:rFonts w:asciiTheme="minorBidi" w:hAnsiTheme="minorBidi"/>
          <w:b/>
          <w:bCs/>
          <w:sz w:val="20"/>
          <w:szCs w:val="20"/>
          <w:u w:val="single"/>
          <w:rtl/>
        </w:rPr>
      </w:pPr>
      <w:r w:rsidRPr="0040491D">
        <w:rPr>
          <w:rFonts w:asciiTheme="minorBidi" w:hAnsiTheme="minorBidi"/>
          <w:b/>
          <w:bCs/>
          <w:sz w:val="20"/>
          <w:szCs w:val="20"/>
          <w:u w:val="single"/>
          <w:rtl/>
        </w:rPr>
        <w:t>המועמדים נדרשים לצרף לטופס הבקשה את המסמכים הבאים:</w:t>
      </w:r>
    </w:p>
    <w:p w14:paraId="7CA8F40F" w14:textId="77777777" w:rsidR="00F604F3" w:rsidRPr="0040491D" w:rsidRDefault="00F604F3" w:rsidP="00F604F3">
      <w:pPr>
        <w:pStyle w:val="a7"/>
        <w:numPr>
          <w:ilvl w:val="0"/>
          <w:numId w:val="44"/>
        </w:numPr>
        <w:spacing w:line="480" w:lineRule="auto"/>
        <w:rPr>
          <w:rFonts w:asciiTheme="minorBidi" w:hAnsiTheme="minorBidi"/>
          <w:sz w:val="20"/>
          <w:szCs w:val="20"/>
        </w:rPr>
      </w:pPr>
      <w:r w:rsidRPr="0040491D">
        <w:rPr>
          <w:rFonts w:asciiTheme="minorBidi" w:hAnsiTheme="minorBidi"/>
          <w:sz w:val="20"/>
          <w:szCs w:val="20"/>
          <w:rtl/>
        </w:rPr>
        <w:t>קורות חיים.</w:t>
      </w:r>
    </w:p>
    <w:p w14:paraId="78A7D45D" w14:textId="77777777" w:rsidR="004F3162" w:rsidRPr="0040491D" w:rsidRDefault="00F604F3" w:rsidP="00F604F3">
      <w:pPr>
        <w:pStyle w:val="a7"/>
        <w:numPr>
          <w:ilvl w:val="0"/>
          <w:numId w:val="44"/>
        </w:numPr>
        <w:spacing w:line="480" w:lineRule="auto"/>
        <w:rPr>
          <w:rFonts w:asciiTheme="minorBidi" w:hAnsiTheme="minorBidi"/>
          <w:sz w:val="20"/>
          <w:szCs w:val="20"/>
          <w:rtl/>
        </w:rPr>
      </w:pPr>
      <w:r w:rsidRPr="0040491D">
        <w:rPr>
          <w:rFonts w:asciiTheme="minorBidi" w:hAnsiTheme="minorBidi"/>
          <w:sz w:val="20"/>
          <w:szCs w:val="20"/>
          <w:rtl/>
        </w:rPr>
        <w:t xml:space="preserve">העתק נאמן למקור של רישיון או העתק נאמן למקור של תעודה המעידה על תואר אקדמאי ו/או רישיונות לעיסוק במקצוע, בהתאם לדרישות על פי הדין. </w:t>
      </w:r>
      <w:r w:rsidRPr="0040491D">
        <w:rPr>
          <w:rFonts w:asciiTheme="minorBidi" w:hAnsiTheme="minorBidi"/>
          <w:sz w:val="20"/>
          <w:szCs w:val="20"/>
          <w:rtl/>
        </w:rPr>
        <w:br/>
        <w:t>*יועצים המחזיקים בתואר ממוסדות ההשכלה בחו"ל נדרשים להציג תעודת שקילות תואר מהוועדה להערכת תארים ודיפלומות אקדמיים מחו"ל במשרד החינוך. המסמכים הנדרשים לצירוף לבקשה</w:t>
      </w:r>
      <w:r w:rsidR="004F3162" w:rsidRPr="0040491D">
        <w:rPr>
          <w:rFonts w:asciiTheme="minorBidi" w:hAnsiTheme="minorBidi"/>
          <w:sz w:val="20"/>
          <w:szCs w:val="20"/>
          <w:rtl/>
        </w:rPr>
        <w:t>.</w:t>
      </w:r>
    </w:p>
    <w:p w14:paraId="56EA3144" w14:textId="77777777" w:rsidR="00F604F3" w:rsidRPr="0040491D" w:rsidRDefault="00F604F3" w:rsidP="004F3162">
      <w:pPr>
        <w:pStyle w:val="a7"/>
        <w:numPr>
          <w:ilvl w:val="0"/>
          <w:numId w:val="44"/>
        </w:numPr>
        <w:spacing w:line="480" w:lineRule="auto"/>
        <w:rPr>
          <w:rFonts w:asciiTheme="minorBidi" w:hAnsiTheme="minorBidi"/>
          <w:sz w:val="20"/>
          <w:szCs w:val="20"/>
          <w:rtl/>
        </w:rPr>
      </w:pPr>
      <w:r w:rsidRPr="0040491D">
        <w:rPr>
          <w:rFonts w:asciiTheme="minorBidi" w:hAnsiTheme="minorBidi"/>
          <w:sz w:val="20"/>
          <w:szCs w:val="20"/>
          <w:rtl/>
        </w:rPr>
        <w:t>לתאגיד – תעודת התאגדות מרשם החברות/השותפויות.</w:t>
      </w:r>
    </w:p>
    <w:p w14:paraId="7170EE51" w14:textId="77777777" w:rsidR="00F604F3" w:rsidRPr="0040491D" w:rsidRDefault="00F604F3" w:rsidP="00F604F3">
      <w:pPr>
        <w:pStyle w:val="a7"/>
        <w:numPr>
          <w:ilvl w:val="0"/>
          <w:numId w:val="44"/>
        </w:numPr>
        <w:spacing w:line="480" w:lineRule="auto"/>
        <w:rPr>
          <w:rFonts w:asciiTheme="minorBidi" w:hAnsiTheme="minorBidi"/>
          <w:sz w:val="20"/>
          <w:szCs w:val="20"/>
          <w:rtl/>
        </w:rPr>
      </w:pPr>
      <w:r w:rsidRPr="0040491D">
        <w:rPr>
          <w:rFonts w:asciiTheme="minorBidi" w:hAnsiTheme="minorBidi"/>
          <w:sz w:val="20"/>
          <w:szCs w:val="20"/>
          <w:rtl/>
        </w:rPr>
        <w:t>אישור על ניהול פנקסי חשבונות.</w:t>
      </w:r>
    </w:p>
    <w:p w14:paraId="147399DB" w14:textId="77777777" w:rsidR="00F604F3" w:rsidRPr="0040491D" w:rsidRDefault="00F604F3" w:rsidP="00F604F3">
      <w:pPr>
        <w:pStyle w:val="a7"/>
        <w:numPr>
          <w:ilvl w:val="0"/>
          <w:numId w:val="44"/>
        </w:numPr>
        <w:spacing w:line="480" w:lineRule="auto"/>
        <w:rPr>
          <w:rFonts w:asciiTheme="minorBidi" w:hAnsiTheme="minorBidi"/>
          <w:sz w:val="20"/>
          <w:szCs w:val="20"/>
          <w:rtl/>
        </w:rPr>
      </w:pPr>
      <w:r w:rsidRPr="0040491D">
        <w:rPr>
          <w:rFonts w:asciiTheme="minorBidi" w:hAnsiTheme="minorBidi"/>
          <w:sz w:val="20"/>
          <w:szCs w:val="20"/>
          <w:rtl/>
        </w:rPr>
        <w:t>תעודת עוסק מורשה.</w:t>
      </w:r>
    </w:p>
    <w:p w14:paraId="31E226EC" w14:textId="77777777" w:rsidR="00F604F3" w:rsidRPr="0040491D" w:rsidRDefault="00F604F3" w:rsidP="00F604F3">
      <w:pPr>
        <w:pStyle w:val="a7"/>
        <w:numPr>
          <w:ilvl w:val="0"/>
          <w:numId w:val="44"/>
        </w:numPr>
        <w:spacing w:line="480" w:lineRule="auto"/>
        <w:rPr>
          <w:rFonts w:asciiTheme="minorBidi" w:hAnsiTheme="minorBidi"/>
          <w:sz w:val="20"/>
          <w:szCs w:val="20"/>
          <w:rtl/>
        </w:rPr>
      </w:pPr>
      <w:r w:rsidRPr="0040491D">
        <w:rPr>
          <w:rFonts w:asciiTheme="minorBidi" w:hAnsiTheme="minorBidi"/>
          <w:sz w:val="20"/>
          <w:szCs w:val="20"/>
          <w:rtl/>
        </w:rPr>
        <w:t>תעודות נוספות המעידות על ניסיון מקצועי רלוונטי.</w:t>
      </w:r>
    </w:p>
    <w:p w14:paraId="4BFC06B2" w14:textId="77777777" w:rsidR="00F604F3" w:rsidRPr="006D36B7" w:rsidRDefault="00F604F3" w:rsidP="00F604F3">
      <w:pPr>
        <w:pStyle w:val="a7"/>
        <w:numPr>
          <w:ilvl w:val="0"/>
          <w:numId w:val="44"/>
        </w:numPr>
        <w:spacing w:line="480" w:lineRule="auto"/>
        <w:rPr>
          <w:rFonts w:asciiTheme="minorBidi" w:hAnsiTheme="minorBidi"/>
          <w:rtl/>
        </w:rPr>
      </w:pPr>
      <w:r w:rsidRPr="006D36B7">
        <w:rPr>
          <w:rFonts w:asciiTheme="minorBidi" w:hAnsiTheme="minorBidi"/>
          <w:rtl/>
        </w:rPr>
        <w:t>פרופיל משרד.</w:t>
      </w:r>
    </w:p>
    <w:p w14:paraId="1E99C823" w14:textId="2C386640" w:rsidR="00F604F3" w:rsidRDefault="00F604F3" w:rsidP="00EA6B42">
      <w:pPr>
        <w:pStyle w:val="a7"/>
        <w:numPr>
          <w:ilvl w:val="0"/>
          <w:numId w:val="44"/>
        </w:numPr>
        <w:spacing w:line="480" w:lineRule="auto"/>
        <w:rPr>
          <w:rFonts w:asciiTheme="minorBidi" w:hAnsiTheme="minorBidi"/>
        </w:rPr>
      </w:pPr>
      <w:r w:rsidRPr="006D36B7">
        <w:rPr>
          <w:rFonts w:asciiTheme="minorBidi" w:hAnsiTheme="minorBidi"/>
          <w:rtl/>
        </w:rPr>
        <w:t xml:space="preserve">תיאור של </w:t>
      </w:r>
      <w:r w:rsidR="4A094076" w:rsidRPr="006D36B7">
        <w:rPr>
          <w:rFonts w:asciiTheme="minorBidi" w:hAnsiTheme="minorBidi"/>
          <w:u w:val="single"/>
          <w:rtl/>
        </w:rPr>
        <w:t xml:space="preserve">לפחות </w:t>
      </w:r>
      <w:r w:rsidRPr="006D36B7">
        <w:rPr>
          <w:rFonts w:asciiTheme="minorBidi" w:hAnsiTheme="minorBidi"/>
          <w:rtl/>
        </w:rPr>
        <w:t>שלושה</w:t>
      </w:r>
      <w:r w:rsidRPr="00EA6B42">
        <w:rPr>
          <w:rFonts w:asciiTheme="minorBidi" w:hAnsiTheme="minorBidi"/>
          <w:rtl/>
        </w:rPr>
        <w:t xml:space="preserve"> פרויקטים שבוצעו</w:t>
      </w:r>
      <w:r w:rsidR="6547F28D" w:rsidRPr="00EA6B42">
        <w:rPr>
          <w:rFonts w:asciiTheme="minorBidi" w:hAnsiTheme="minorBidi"/>
          <w:rtl/>
        </w:rPr>
        <w:t xml:space="preserve"> ע"י המציע</w:t>
      </w:r>
      <w:r w:rsidR="6547F28D" w:rsidRPr="00EA6B42">
        <w:rPr>
          <w:rFonts w:asciiTheme="minorBidi" w:hAnsiTheme="minorBidi"/>
        </w:rPr>
        <w:t>.</w:t>
      </w:r>
    </w:p>
    <w:p w14:paraId="46036A54" w14:textId="77777777" w:rsidR="00EA6B42" w:rsidRDefault="00EA6B42" w:rsidP="00EA6B42">
      <w:pPr>
        <w:spacing w:line="480" w:lineRule="auto"/>
        <w:rPr>
          <w:rFonts w:asciiTheme="minorBidi" w:hAnsiTheme="minorBidi"/>
          <w:rtl/>
        </w:rPr>
      </w:pPr>
    </w:p>
    <w:p w14:paraId="4F32EFDB" w14:textId="77777777" w:rsidR="00EA6B42" w:rsidRDefault="00EA6B42" w:rsidP="00EA6B42">
      <w:pPr>
        <w:spacing w:line="480" w:lineRule="auto"/>
        <w:rPr>
          <w:rFonts w:asciiTheme="minorBidi" w:hAnsiTheme="minorBidi"/>
          <w:rtl/>
        </w:rPr>
      </w:pPr>
    </w:p>
    <w:p w14:paraId="602C16B2" w14:textId="77777777" w:rsidR="00EA6B42" w:rsidRDefault="00EA6B42" w:rsidP="00EA6B42">
      <w:pPr>
        <w:spacing w:line="480" w:lineRule="auto"/>
        <w:rPr>
          <w:rFonts w:asciiTheme="minorBidi" w:hAnsiTheme="minorBidi"/>
          <w:rtl/>
        </w:rPr>
      </w:pPr>
    </w:p>
    <w:p w14:paraId="2056D978" w14:textId="72E8F88B" w:rsidR="00EA6B42" w:rsidRDefault="00EA6B42" w:rsidP="00EA6B42">
      <w:pPr>
        <w:jc w:val="center"/>
        <w:rPr>
          <w:rFonts w:asciiTheme="minorBidi" w:hAnsiTheme="minorBidi"/>
          <w:b/>
          <w:bCs/>
          <w:u w:val="single"/>
          <w:rtl/>
        </w:rPr>
      </w:pPr>
      <w:r w:rsidRPr="006D36B7">
        <w:rPr>
          <w:rFonts w:asciiTheme="minorBidi" w:hAnsiTheme="minorBidi"/>
          <w:b/>
          <w:bCs/>
          <w:u w:val="single"/>
          <w:rtl/>
        </w:rPr>
        <w:t xml:space="preserve">נספח </w:t>
      </w:r>
      <w:r>
        <w:rPr>
          <w:rFonts w:asciiTheme="minorBidi" w:hAnsiTheme="minorBidi" w:hint="cs"/>
          <w:b/>
          <w:bCs/>
          <w:u w:val="single"/>
          <w:rtl/>
        </w:rPr>
        <w:t>ד</w:t>
      </w:r>
      <w:r w:rsidRPr="006D36B7">
        <w:rPr>
          <w:rFonts w:asciiTheme="minorBidi" w:hAnsiTheme="minorBidi"/>
          <w:b/>
          <w:bCs/>
          <w:u w:val="single"/>
          <w:rtl/>
        </w:rPr>
        <w:t xml:space="preserve">' </w:t>
      </w:r>
      <w:r>
        <w:rPr>
          <w:rFonts w:asciiTheme="minorBidi" w:hAnsiTheme="minorBidi"/>
          <w:b/>
          <w:bCs/>
          <w:u w:val="single"/>
          <w:rtl/>
        </w:rPr>
        <w:t>–</w:t>
      </w:r>
      <w:r w:rsidRPr="006D36B7">
        <w:rPr>
          <w:rFonts w:asciiTheme="minorBidi" w:hAnsiTheme="minorBidi"/>
          <w:b/>
          <w:bCs/>
          <w:u w:val="single"/>
          <w:rtl/>
        </w:rPr>
        <w:t xml:space="preserve"> </w:t>
      </w:r>
      <w:r>
        <w:rPr>
          <w:rFonts w:asciiTheme="minorBidi" w:hAnsiTheme="minorBidi" w:hint="cs"/>
          <w:b/>
          <w:bCs/>
          <w:u w:val="single"/>
          <w:rtl/>
        </w:rPr>
        <w:t>תיאור המדחסים</w:t>
      </w:r>
    </w:p>
    <w:p w14:paraId="3ADE2CEE" w14:textId="468BAE1C" w:rsidR="00EA6B42" w:rsidRPr="006D36B7" w:rsidRDefault="00EA6B42" w:rsidP="00EA6B42">
      <w:pPr>
        <w:rPr>
          <w:rFonts w:asciiTheme="minorBidi" w:hAnsiTheme="minorBidi"/>
          <w:b/>
          <w:bCs/>
          <w:u w:val="single"/>
          <w:rtl/>
        </w:rPr>
      </w:pPr>
      <w:r w:rsidRPr="00EA6B42">
        <w:rPr>
          <w:rFonts w:asciiTheme="minorBidi" w:hAnsiTheme="minorBidi" w:cs="Arial"/>
          <w:b/>
          <w:bCs/>
          <w:noProof/>
          <w:u w:val="single"/>
          <w:rtl/>
        </w:rPr>
        <w:drawing>
          <wp:inline distT="0" distB="0" distL="0" distR="0" wp14:anchorId="77A34CF3" wp14:editId="6F567C82">
            <wp:extent cx="5400040" cy="3140710"/>
            <wp:effectExtent l="0" t="0" r="0" b="2540"/>
            <wp:docPr id="659595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95097" name=""/>
                    <pic:cNvPicPr/>
                  </pic:nvPicPr>
                  <pic:blipFill>
                    <a:blip r:embed="rId9"/>
                    <a:stretch>
                      <a:fillRect/>
                    </a:stretch>
                  </pic:blipFill>
                  <pic:spPr>
                    <a:xfrm>
                      <a:off x="0" y="0"/>
                      <a:ext cx="5400040" cy="3140710"/>
                    </a:xfrm>
                    <a:prstGeom prst="rect">
                      <a:avLst/>
                    </a:prstGeom>
                  </pic:spPr>
                </pic:pic>
              </a:graphicData>
            </a:graphic>
          </wp:inline>
        </w:drawing>
      </w:r>
    </w:p>
    <w:p w14:paraId="3EECDFEA" w14:textId="0A50FB94" w:rsidR="00EA6B42" w:rsidRDefault="00EA6B42" w:rsidP="00EA6B42">
      <w:pPr>
        <w:spacing w:line="480" w:lineRule="auto"/>
        <w:rPr>
          <w:rFonts w:asciiTheme="minorBidi" w:hAnsiTheme="minorBidi"/>
          <w:rtl/>
        </w:rPr>
      </w:pPr>
      <w:r w:rsidRPr="00EA6B42">
        <w:rPr>
          <w:rFonts w:asciiTheme="minorBidi" w:hAnsiTheme="minorBidi" w:cs="Arial"/>
          <w:noProof/>
          <w:rtl/>
        </w:rPr>
        <w:lastRenderedPageBreak/>
        <w:drawing>
          <wp:inline distT="0" distB="0" distL="0" distR="0" wp14:anchorId="5FD001A1" wp14:editId="49DB656A">
            <wp:extent cx="4584936" cy="4788146"/>
            <wp:effectExtent l="0" t="0" r="6350" b="0"/>
            <wp:docPr id="11086591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59166" name=""/>
                    <pic:cNvPicPr/>
                  </pic:nvPicPr>
                  <pic:blipFill>
                    <a:blip r:embed="rId10"/>
                    <a:stretch>
                      <a:fillRect/>
                    </a:stretch>
                  </pic:blipFill>
                  <pic:spPr>
                    <a:xfrm>
                      <a:off x="0" y="0"/>
                      <a:ext cx="4584936" cy="4788146"/>
                    </a:xfrm>
                    <a:prstGeom prst="rect">
                      <a:avLst/>
                    </a:prstGeom>
                  </pic:spPr>
                </pic:pic>
              </a:graphicData>
            </a:graphic>
          </wp:inline>
        </w:drawing>
      </w:r>
    </w:p>
    <w:p w14:paraId="09E6E546" w14:textId="3908B644" w:rsidR="00EA6B42" w:rsidRDefault="00EA6B42" w:rsidP="00EA6B42">
      <w:pPr>
        <w:spacing w:line="480" w:lineRule="auto"/>
        <w:rPr>
          <w:rFonts w:asciiTheme="minorBidi" w:hAnsiTheme="minorBidi"/>
          <w:rtl/>
        </w:rPr>
      </w:pPr>
      <w:r w:rsidRPr="00EA6B42">
        <w:rPr>
          <w:rFonts w:asciiTheme="minorBidi" w:hAnsiTheme="minorBidi" w:cs="Arial"/>
          <w:noProof/>
          <w:rtl/>
        </w:rPr>
        <w:drawing>
          <wp:inline distT="0" distB="0" distL="0" distR="0" wp14:anchorId="4B3FA8E2" wp14:editId="554AFE40">
            <wp:extent cx="3949903" cy="2190863"/>
            <wp:effectExtent l="0" t="0" r="0" b="0"/>
            <wp:docPr id="665328695" name="תמונה 1" descr="תמונה שמכילה טקסט, מספר, צילום מסך, גופ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28695" name="תמונה 1" descr="תמונה שמכילה טקסט, מספר, צילום מסך, גופן&#10;&#10;תוכן בינה מלאכותית גנרטיבית עשוי להיות שגוי."/>
                    <pic:cNvPicPr/>
                  </pic:nvPicPr>
                  <pic:blipFill>
                    <a:blip r:embed="rId11"/>
                    <a:stretch>
                      <a:fillRect/>
                    </a:stretch>
                  </pic:blipFill>
                  <pic:spPr>
                    <a:xfrm>
                      <a:off x="0" y="0"/>
                      <a:ext cx="3949903" cy="2190863"/>
                    </a:xfrm>
                    <a:prstGeom prst="rect">
                      <a:avLst/>
                    </a:prstGeom>
                  </pic:spPr>
                </pic:pic>
              </a:graphicData>
            </a:graphic>
          </wp:inline>
        </w:drawing>
      </w:r>
    </w:p>
    <w:p w14:paraId="1A1054D2" w14:textId="215FF351" w:rsidR="00EA6B42" w:rsidRDefault="00EA6B42" w:rsidP="00EA6B42">
      <w:pPr>
        <w:spacing w:line="480" w:lineRule="auto"/>
        <w:rPr>
          <w:rFonts w:asciiTheme="minorBidi" w:hAnsiTheme="minorBidi"/>
          <w:rtl/>
        </w:rPr>
      </w:pPr>
      <w:r w:rsidRPr="00EA6B42">
        <w:rPr>
          <w:rFonts w:asciiTheme="minorBidi" w:hAnsiTheme="minorBidi" w:cs="Arial"/>
          <w:noProof/>
          <w:rtl/>
        </w:rPr>
        <w:lastRenderedPageBreak/>
        <w:drawing>
          <wp:inline distT="0" distB="0" distL="0" distR="0" wp14:anchorId="790624B8" wp14:editId="6516365E">
            <wp:extent cx="4261069" cy="4324572"/>
            <wp:effectExtent l="0" t="0" r="6350" b="0"/>
            <wp:docPr id="1839334173" name="תמונה 1" descr="תמונה שמכילה טקסט, גז, קרקע, בחוץ&#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34173" name="תמונה 1" descr="תמונה שמכילה טקסט, גז, קרקע, בחוץ&#10;&#10;תוכן בינה מלאכותית גנרטיבית עשוי להיות שגוי."/>
                    <pic:cNvPicPr/>
                  </pic:nvPicPr>
                  <pic:blipFill>
                    <a:blip r:embed="rId12"/>
                    <a:stretch>
                      <a:fillRect/>
                    </a:stretch>
                  </pic:blipFill>
                  <pic:spPr>
                    <a:xfrm>
                      <a:off x="0" y="0"/>
                      <a:ext cx="4261069" cy="4324572"/>
                    </a:xfrm>
                    <a:prstGeom prst="rect">
                      <a:avLst/>
                    </a:prstGeom>
                  </pic:spPr>
                </pic:pic>
              </a:graphicData>
            </a:graphic>
          </wp:inline>
        </w:drawing>
      </w:r>
    </w:p>
    <w:p w14:paraId="063081A2" w14:textId="454FFE6A" w:rsidR="00EA6B42" w:rsidRDefault="00EA6B42" w:rsidP="00EA6B42">
      <w:pPr>
        <w:spacing w:line="480" w:lineRule="auto"/>
        <w:rPr>
          <w:rFonts w:asciiTheme="minorBidi" w:hAnsiTheme="minorBidi"/>
          <w:rtl/>
        </w:rPr>
      </w:pPr>
      <w:r w:rsidRPr="00EA6B42">
        <w:rPr>
          <w:rFonts w:asciiTheme="minorBidi" w:hAnsiTheme="minorBidi" w:cs="Arial"/>
          <w:noProof/>
          <w:rtl/>
        </w:rPr>
        <w:lastRenderedPageBreak/>
        <w:drawing>
          <wp:inline distT="0" distB="0" distL="0" distR="0" wp14:anchorId="28DFFB3B" wp14:editId="60B7CE23">
            <wp:extent cx="4280120" cy="4807197"/>
            <wp:effectExtent l="0" t="0" r="6350" b="0"/>
            <wp:docPr id="828867928" name="תמונה 1" descr="תמונה שמכילה קרקע, מלוכלך, בחוץ, נטוש&#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67928" name="תמונה 1" descr="תמונה שמכילה קרקע, מלוכלך, בחוץ, נטוש&#10;&#10;תוכן בינה מלאכותית גנרטיבית עשוי להיות שגוי."/>
                    <pic:cNvPicPr/>
                  </pic:nvPicPr>
                  <pic:blipFill>
                    <a:blip r:embed="rId13"/>
                    <a:stretch>
                      <a:fillRect/>
                    </a:stretch>
                  </pic:blipFill>
                  <pic:spPr>
                    <a:xfrm>
                      <a:off x="0" y="0"/>
                      <a:ext cx="4280120" cy="4807197"/>
                    </a:xfrm>
                    <a:prstGeom prst="rect">
                      <a:avLst/>
                    </a:prstGeom>
                  </pic:spPr>
                </pic:pic>
              </a:graphicData>
            </a:graphic>
          </wp:inline>
        </w:drawing>
      </w:r>
    </w:p>
    <w:p w14:paraId="7A181C4D" w14:textId="5A6D937A" w:rsidR="00EA6B42" w:rsidRDefault="00EA6B42" w:rsidP="00EA6B42">
      <w:pPr>
        <w:spacing w:line="480" w:lineRule="auto"/>
        <w:rPr>
          <w:rFonts w:asciiTheme="minorBidi" w:hAnsiTheme="minorBidi"/>
          <w:rtl/>
        </w:rPr>
      </w:pPr>
      <w:r w:rsidRPr="00EA6B42">
        <w:rPr>
          <w:rFonts w:asciiTheme="minorBidi" w:hAnsiTheme="minorBidi" w:cs="Arial"/>
          <w:noProof/>
          <w:rtl/>
        </w:rPr>
        <w:lastRenderedPageBreak/>
        <w:drawing>
          <wp:inline distT="0" distB="0" distL="0" distR="0" wp14:anchorId="38BF967F" wp14:editId="60FC4047">
            <wp:extent cx="4176412" cy="5609646"/>
            <wp:effectExtent l="0" t="0" r="0" b="0"/>
            <wp:docPr id="521744469" name="תמונה 1" descr="תמונה שמכילה טקסט, מכל זבל, ארגז מטע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44469" name="תמונה 1" descr="תמונה שמכילה טקסט, מכל זבל, ארגז מטען&#10;&#10;תוכן בינה מלאכותית גנרטיבית עשוי להיות שגוי."/>
                    <pic:cNvPicPr/>
                  </pic:nvPicPr>
                  <pic:blipFill>
                    <a:blip r:embed="rId14"/>
                    <a:stretch>
                      <a:fillRect/>
                    </a:stretch>
                  </pic:blipFill>
                  <pic:spPr>
                    <a:xfrm>
                      <a:off x="0" y="0"/>
                      <a:ext cx="4180465" cy="5615090"/>
                    </a:xfrm>
                    <a:prstGeom prst="rect">
                      <a:avLst/>
                    </a:prstGeom>
                  </pic:spPr>
                </pic:pic>
              </a:graphicData>
            </a:graphic>
          </wp:inline>
        </w:drawing>
      </w:r>
    </w:p>
    <w:p w14:paraId="13EDDA78" w14:textId="18C72BB9" w:rsidR="00EA6B42" w:rsidRDefault="00EA6B42" w:rsidP="00EA6B42">
      <w:pPr>
        <w:spacing w:line="480" w:lineRule="auto"/>
        <w:rPr>
          <w:rFonts w:asciiTheme="minorBidi" w:hAnsiTheme="minorBidi"/>
          <w:rtl/>
        </w:rPr>
      </w:pPr>
      <w:r w:rsidRPr="00EA6B42">
        <w:rPr>
          <w:rFonts w:asciiTheme="minorBidi" w:hAnsiTheme="minorBidi" w:cs="Arial"/>
          <w:noProof/>
          <w:rtl/>
        </w:rPr>
        <w:lastRenderedPageBreak/>
        <w:drawing>
          <wp:inline distT="0" distB="0" distL="0" distR="0" wp14:anchorId="2BE51B0B" wp14:editId="573EB7DC">
            <wp:extent cx="2121009" cy="3746693"/>
            <wp:effectExtent l="0" t="0" r="0" b="6350"/>
            <wp:docPr id="94808045" name="תמונה 1" descr="תמונה שמכילה מכונה, חלק חילוף לרכב, הנדסה, צינור&#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8045" name="תמונה 1" descr="תמונה שמכילה מכונה, חלק חילוף לרכב, הנדסה, צינור&#10;&#10;תוכן בינה מלאכותית גנרטיבית עשוי להיות שגוי."/>
                    <pic:cNvPicPr/>
                  </pic:nvPicPr>
                  <pic:blipFill>
                    <a:blip r:embed="rId15"/>
                    <a:stretch>
                      <a:fillRect/>
                    </a:stretch>
                  </pic:blipFill>
                  <pic:spPr>
                    <a:xfrm>
                      <a:off x="0" y="0"/>
                      <a:ext cx="2121009" cy="3746693"/>
                    </a:xfrm>
                    <a:prstGeom prst="rect">
                      <a:avLst/>
                    </a:prstGeom>
                  </pic:spPr>
                </pic:pic>
              </a:graphicData>
            </a:graphic>
          </wp:inline>
        </w:drawing>
      </w:r>
    </w:p>
    <w:p w14:paraId="0B47E4DC" w14:textId="6BD9CDCC" w:rsidR="00DC21E3" w:rsidRDefault="00DC21E3" w:rsidP="00EA6B42">
      <w:pPr>
        <w:spacing w:line="480" w:lineRule="auto"/>
        <w:rPr>
          <w:rFonts w:asciiTheme="minorBidi" w:hAnsiTheme="minorBidi"/>
          <w:rtl/>
        </w:rPr>
      </w:pPr>
      <w:r w:rsidRPr="00DC21E3">
        <w:rPr>
          <w:rFonts w:asciiTheme="minorBidi" w:hAnsiTheme="minorBidi" w:cs="Arial"/>
          <w:noProof/>
          <w:rtl/>
        </w:rPr>
        <w:drawing>
          <wp:inline distT="0" distB="0" distL="0" distR="0" wp14:anchorId="1DB90D7D" wp14:editId="48227D84">
            <wp:extent cx="2070206" cy="3530781"/>
            <wp:effectExtent l="0" t="0" r="6350" b="0"/>
            <wp:docPr id="1822548154" name="תמונה 1" descr="תמונה שמכילה טקסט, תפריט, מלבן, צילום מסך&#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48154" name="תמונה 1" descr="תמונה שמכילה טקסט, תפריט, מלבן, צילום מסך&#10;&#10;תוכן בינה מלאכותית גנרטיבית עשוי להיות שגוי."/>
                    <pic:cNvPicPr/>
                  </pic:nvPicPr>
                  <pic:blipFill>
                    <a:blip r:embed="rId16"/>
                    <a:stretch>
                      <a:fillRect/>
                    </a:stretch>
                  </pic:blipFill>
                  <pic:spPr>
                    <a:xfrm>
                      <a:off x="0" y="0"/>
                      <a:ext cx="2070206" cy="3530781"/>
                    </a:xfrm>
                    <a:prstGeom prst="rect">
                      <a:avLst/>
                    </a:prstGeom>
                  </pic:spPr>
                </pic:pic>
              </a:graphicData>
            </a:graphic>
          </wp:inline>
        </w:drawing>
      </w:r>
    </w:p>
    <w:p w14:paraId="2A2C20B6" w14:textId="49A2DB0E" w:rsidR="00DC21E3" w:rsidRDefault="00DC21E3" w:rsidP="00EA6B42">
      <w:pPr>
        <w:spacing w:line="480" w:lineRule="auto"/>
        <w:rPr>
          <w:rFonts w:asciiTheme="minorBidi" w:hAnsiTheme="minorBidi"/>
          <w:rtl/>
        </w:rPr>
      </w:pPr>
      <w:r w:rsidRPr="00DC21E3">
        <w:rPr>
          <w:rFonts w:asciiTheme="minorBidi" w:hAnsiTheme="minorBidi" w:cs="Arial"/>
          <w:noProof/>
          <w:rtl/>
        </w:rPr>
        <w:lastRenderedPageBreak/>
        <w:drawing>
          <wp:inline distT="0" distB="0" distL="0" distR="0" wp14:anchorId="07BA823B" wp14:editId="64D4FCBB">
            <wp:extent cx="2114659" cy="3702240"/>
            <wp:effectExtent l="0" t="0" r="0" b="0"/>
            <wp:docPr id="265597722" name="תמונה 1" descr="תמונה שמכילה צינור, מכונה, הנדסה, חלק חילוף לרכב&#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97722" name="תמונה 1" descr="תמונה שמכילה צינור, מכונה, הנדסה, חלק חילוף לרכב&#10;&#10;תוכן בינה מלאכותית גנרטיבית עשוי להיות שגוי."/>
                    <pic:cNvPicPr/>
                  </pic:nvPicPr>
                  <pic:blipFill>
                    <a:blip r:embed="rId17"/>
                    <a:stretch>
                      <a:fillRect/>
                    </a:stretch>
                  </pic:blipFill>
                  <pic:spPr>
                    <a:xfrm>
                      <a:off x="0" y="0"/>
                      <a:ext cx="2114659" cy="3702240"/>
                    </a:xfrm>
                    <a:prstGeom prst="rect">
                      <a:avLst/>
                    </a:prstGeom>
                  </pic:spPr>
                </pic:pic>
              </a:graphicData>
            </a:graphic>
          </wp:inline>
        </w:drawing>
      </w:r>
    </w:p>
    <w:p w14:paraId="791E08AF" w14:textId="3B4C1BB8" w:rsidR="00DC21E3" w:rsidRDefault="00DC21E3" w:rsidP="00EA6B42">
      <w:pPr>
        <w:spacing w:line="480" w:lineRule="auto"/>
        <w:rPr>
          <w:rFonts w:asciiTheme="minorBidi" w:hAnsiTheme="minorBidi"/>
          <w:rtl/>
        </w:rPr>
      </w:pPr>
      <w:r w:rsidRPr="00DC21E3">
        <w:rPr>
          <w:rFonts w:asciiTheme="minorBidi" w:hAnsiTheme="minorBidi" w:cs="Arial"/>
          <w:noProof/>
          <w:rtl/>
        </w:rPr>
        <w:drawing>
          <wp:inline distT="0" distB="0" distL="0" distR="0" wp14:anchorId="71D045B8" wp14:editId="19D009A1">
            <wp:extent cx="2152761" cy="3676839"/>
            <wp:effectExtent l="0" t="0" r="0" b="0"/>
            <wp:docPr id="169820376" name="תמונה 1" descr="תמונה שמכילה בחוץ, מכל זבל, צהוב, טקסט&#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0376" name="תמונה 1" descr="תמונה שמכילה בחוץ, מכל זבל, צהוב, טקסט&#10;&#10;תוכן בינה מלאכותית גנרטיבית עשוי להיות שגוי."/>
                    <pic:cNvPicPr/>
                  </pic:nvPicPr>
                  <pic:blipFill>
                    <a:blip r:embed="rId18"/>
                    <a:stretch>
                      <a:fillRect/>
                    </a:stretch>
                  </pic:blipFill>
                  <pic:spPr>
                    <a:xfrm>
                      <a:off x="0" y="0"/>
                      <a:ext cx="2152761" cy="3676839"/>
                    </a:xfrm>
                    <a:prstGeom prst="rect">
                      <a:avLst/>
                    </a:prstGeom>
                  </pic:spPr>
                </pic:pic>
              </a:graphicData>
            </a:graphic>
          </wp:inline>
        </w:drawing>
      </w:r>
    </w:p>
    <w:p w14:paraId="3A36653C" w14:textId="77777777" w:rsidR="00DC21E3" w:rsidRDefault="00DC21E3" w:rsidP="00EA6B42">
      <w:pPr>
        <w:spacing w:line="480" w:lineRule="auto"/>
        <w:rPr>
          <w:rFonts w:asciiTheme="minorBidi" w:hAnsiTheme="minorBidi"/>
          <w:rtl/>
        </w:rPr>
      </w:pPr>
    </w:p>
    <w:p w14:paraId="582F3FA6" w14:textId="34B5B2AF" w:rsidR="00DC21E3" w:rsidRDefault="00DC21E3" w:rsidP="00DC21E3">
      <w:pPr>
        <w:jc w:val="center"/>
        <w:rPr>
          <w:rFonts w:asciiTheme="minorBidi" w:hAnsiTheme="minorBidi"/>
          <w:b/>
          <w:bCs/>
          <w:u w:val="single"/>
          <w:rtl/>
        </w:rPr>
      </w:pPr>
      <w:r w:rsidRPr="006D36B7">
        <w:rPr>
          <w:rFonts w:asciiTheme="minorBidi" w:hAnsiTheme="minorBidi"/>
          <w:b/>
          <w:bCs/>
          <w:u w:val="single"/>
          <w:rtl/>
        </w:rPr>
        <w:lastRenderedPageBreak/>
        <w:t xml:space="preserve">נספח </w:t>
      </w:r>
      <w:r>
        <w:rPr>
          <w:rFonts w:asciiTheme="minorBidi" w:hAnsiTheme="minorBidi" w:hint="cs"/>
          <w:b/>
          <w:bCs/>
          <w:u w:val="single"/>
          <w:rtl/>
        </w:rPr>
        <w:t>ה</w:t>
      </w:r>
      <w:r w:rsidRPr="006D36B7">
        <w:rPr>
          <w:rFonts w:asciiTheme="minorBidi" w:hAnsiTheme="minorBidi"/>
          <w:b/>
          <w:bCs/>
          <w:u w:val="single"/>
          <w:rtl/>
        </w:rPr>
        <w:t xml:space="preserve">' </w:t>
      </w:r>
      <w:r>
        <w:rPr>
          <w:rFonts w:asciiTheme="minorBidi" w:hAnsiTheme="minorBidi"/>
          <w:b/>
          <w:bCs/>
          <w:u w:val="single"/>
          <w:rtl/>
        </w:rPr>
        <w:t>–</w:t>
      </w:r>
      <w:r w:rsidRPr="006D36B7">
        <w:rPr>
          <w:rFonts w:asciiTheme="minorBidi" w:hAnsiTheme="minorBidi"/>
          <w:b/>
          <w:bCs/>
          <w:u w:val="single"/>
          <w:rtl/>
        </w:rPr>
        <w:t xml:space="preserve"> </w:t>
      </w:r>
      <w:r>
        <w:rPr>
          <w:rFonts w:asciiTheme="minorBidi" w:hAnsiTheme="minorBidi" w:hint="cs"/>
          <w:b/>
          <w:bCs/>
          <w:u w:val="single"/>
          <w:rtl/>
        </w:rPr>
        <w:t>גנרטורים</w:t>
      </w:r>
    </w:p>
    <w:p w14:paraId="19852E78" w14:textId="2E774423" w:rsidR="00DC21E3" w:rsidRDefault="00DC21E3" w:rsidP="00DC21E3">
      <w:pPr>
        <w:rPr>
          <w:rFonts w:asciiTheme="minorBidi" w:hAnsiTheme="minorBidi"/>
          <w:rtl/>
        </w:rPr>
      </w:pPr>
      <w:r w:rsidRPr="00DC21E3">
        <w:rPr>
          <w:rFonts w:asciiTheme="minorBidi" w:hAnsiTheme="minorBidi" w:hint="cs"/>
          <w:rtl/>
        </w:rPr>
        <w:t xml:space="preserve">להלן רשימת הגנרטורים שברשות </w:t>
      </w:r>
      <w:proofErr w:type="spellStart"/>
      <w:r w:rsidRPr="00DC21E3">
        <w:rPr>
          <w:rFonts w:asciiTheme="minorBidi" w:hAnsiTheme="minorBidi" w:hint="cs"/>
          <w:rtl/>
        </w:rPr>
        <w:t>התאגיד,יודגש</w:t>
      </w:r>
      <w:proofErr w:type="spellEnd"/>
      <w:r w:rsidRPr="00DC21E3">
        <w:rPr>
          <w:rFonts w:asciiTheme="minorBidi" w:hAnsiTheme="minorBidi" w:hint="cs"/>
          <w:rtl/>
        </w:rPr>
        <w:t xml:space="preserve"> כי מעת לעת רשאי התאגיד להוסיף או לגרוע ו/או לעדכן את </w:t>
      </w:r>
      <w:proofErr w:type="spellStart"/>
      <w:r w:rsidRPr="00DC21E3">
        <w:rPr>
          <w:rFonts w:asciiTheme="minorBidi" w:hAnsiTheme="minorBidi" w:hint="cs"/>
          <w:rtl/>
        </w:rPr>
        <w:t>הרשימה.הגנרטורים</w:t>
      </w:r>
      <w:proofErr w:type="spellEnd"/>
      <w:r w:rsidRPr="00DC21E3">
        <w:rPr>
          <w:rFonts w:asciiTheme="minorBidi" w:hAnsiTheme="minorBidi" w:hint="cs"/>
          <w:rtl/>
        </w:rPr>
        <w:t xml:space="preserve"> ממוקמים בכפר </w:t>
      </w:r>
      <w:proofErr w:type="spellStart"/>
      <w:r w:rsidRPr="00DC21E3">
        <w:rPr>
          <w:rFonts w:asciiTheme="minorBidi" w:hAnsiTheme="minorBidi" w:hint="cs"/>
          <w:rtl/>
        </w:rPr>
        <w:t>סבא,כוכב</w:t>
      </w:r>
      <w:proofErr w:type="spellEnd"/>
      <w:r w:rsidRPr="00DC21E3">
        <w:rPr>
          <w:rFonts w:asciiTheme="minorBidi" w:hAnsiTheme="minorBidi" w:hint="cs"/>
          <w:rtl/>
        </w:rPr>
        <w:t xml:space="preserve"> יאיר, צור יגאל והוד השרון. אין משום האמור בפירוט </w:t>
      </w:r>
      <w:proofErr w:type="spellStart"/>
      <w:r w:rsidRPr="00DC21E3">
        <w:rPr>
          <w:rFonts w:asciiTheme="minorBidi" w:hAnsiTheme="minorBidi" w:hint="cs"/>
          <w:rtl/>
        </w:rPr>
        <w:t>מטה,כשתחייבות</w:t>
      </w:r>
      <w:proofErr w:type="spellEnd"/>
      <w:r w:rsidRPr="00DC21E3">
        <w:rPr>
          <w:rFonts w:asciiTheme="minorBidi" w:hAnsiTheme="minorBidi" w:hint="cs"/>
          <w:rtl/>
        </w:rPr>
        <w:t xml:space="preserve"> כלשהי כלפי ספק ו/או מציע בהליך בשום צורה ו/או </w:t>
      </w:r>
      <w:proofErr w:type="spellStart"/>
      <w:r w:rsidRPr="00DC21E3">
        <w:rPr>
          <w:rFonts w:asciiTheme="minorBidi" w:hAnsiTheme="minorBidi" w:hint="cs"/>
          <w:rtl/>
        </w:rPr>
        <w:t>אופן.הרשימה</w:t>
      </w:r>
      <w:proofErr w:type="spellEnd"/>
      <w:r w:rsidRPr="00DC21E3">
        <w:rPr>
          <w:rFonts w:asciiTheme="minorBidi" w:hAnsiTheme="minorBidi" w:hint="cs"/>
          <w:rtl/>
        </w:rPr>
        <w:t xml:space="preserve"> הינה לשם המחשה בלבד.</w:t>
      </w:r>
    </w:p>
    <w:p w14:paraId="62E12EFE" w14:textId="557EABA2" w:rsidR="00DC21E3" w:rsidRDefault="00DC21E3" w:rsidP="00DC21E3">
      <w:pPr>
        <w:rPr>
          <w:rFonts w:asciiTheme="minorBidi" w:hAnsiTheme="minorBidi"/>
          <w:rtl/>
        </w:rPr>
      </w:pPr>
      <w:r w:rsidRPr="00DC21E3">
        <w:rPr>
          <w:rFonts w:asciiTheme="minorBidi" w:hAnsiTheme="minorBidi" w:cs="Arial"/>
          <w:noProof/>
          <w:rtl/>
        </w:rPr>
        <w:drawing>
          <wp:inline distT="0" distB="0" distL="0" distR="0" wp14:anchorId="778B4F33" wp14:editId="366A4034">
            <wp:extent cx="3606985" cy="1720938"/>
            <wp:effectExtent l="0" t="0" r="0" b="0"/>
            <wp:docPr id="21464594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59460" name=""/>
                    <pic:cNvPicPr/>
                  </pic:nvPicPr>
                  <pic:blipFill>
                    <a:blip r:embed="rId19"/>
                    <a:stretch>
                      <a:fillRect/>
                    </a:stretch>
                  </pic:blipFill>
                  <pic:spPr>
                    <a:xfrm>
                      <a:off x="0" y="0"/>
                      <a:ext cx="3606985" cy="1720938"/>
                    </a:xfrm>
                    <a:prstGeom prst="rect">
                      <a:avLst/>
                    </a:prstGeom>
                  </pic:spPr>
                </pic:pic>
              </a:graphicData>
            </a:graphic>
          </wp:inline>
        </w:drawing>
      </w:r>
    </w:p>
    <w:p w14:paraId="6B427BE6" w14:textId="1BC4DACE" w:rsidR="00DC21E3" w:rsidRDefault="00DC21E3" w:rsidP="00DC21E3">
      <w:pPr>
        <w:rPr>
          <w:rFonts w:asciiTheme="minorBidi" w:hAnsiTheme="minorBidi"/>
          <w:rtl/>
        </w:rPr>
      </w:pPr>
      <w:r>
        <w:rPr>
          <w:rFonts w:asciiTheme="minorBidi" w:hAnsiTheme="minorBidi" w:hint="cs"/>
          <w:rtl/>
        </w:rPr>
        <w:t>2 גנרטורים הממוקמים במכון טיהור השפכים כפר סבא- הוד השרון</w:t>
      </w:r>
    </w:p>
    <w:p w14:paraId="0B4CFBAE" w14:textId="6C9ED1A4" w:rsidR="00DC21E3" w:rsidRPr="00DC21E3" w:rsidRDefault="00DC21E3" w:rsidP="00DC21E3">
      <w:pPr>
        <w:rPr>
          <w:rFonts w:asciiTheme="minorBidi" w:hAnsiTheme="minorBidi"/>
          <w:rtl/>
        </w:rPr>
      </w:pPr>
      <w:r w:rsidRPr="00DC21E3">
        <w:rPr>
          <w:rFonts w:asciiTheme="minorBidi" w:hAnsiTheme="minorBidi" w:cs="Arial"/>
          <w:noProof/>
          <w:rtl/>
        </w:rPr>
        <w:drawing>
          <wp:inline distT="0" distB="0" distL="0" distR="0" wp14:anchorId="23DD7B63" wp14:editId="003F69A7">
            <wp:extent cx="1803493" cy="425472"/>
            <wp:effectExtent l="0" t="0" r="6350" b="0"/>
            <wp:docPr id="1032691664" name="תמונה 1" descr="תמונה שמכילה טקסט, גופן, לב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91664" name="תמונה 1" descr="תמונה שמכילה טקסט, גופן, לבן&#10;&#10;תוכן בינה מלאכותית גנרטיבית עשוי להיות שגוי."/>
                    <pic:cNvPicPr/>
                  </pic:nvPicPr>
                  <pic:blipFill>
                    <a:blip r:embed="rId20"/>
                    <a:stretch>
                      <a:fillRect/>
                    </a:stretch>
                  </pic:blipFill>
                  <pic:spPr>
                    <a:xfrm>
                      <a:off x="0" y="0"/>
                      <a:ext cx="1803493" cy="425472"/>
                    </a:xfrm>
                    <a:prstGeom prst="rect">
                      <a:avLst/>
                    </a:prstGeom>
                  </pic:spPr>
                </pic:pic>
              </a:graphicData>
            </a:graphic>
          </wp:inline>
        </w:drawing>
      </w:r>
    </w:p>
    <w:p w14:paraId="67AC4DBD" w14:textId="77777777" w:rsidR="00DC21E3" w:rsidRPr="00EA6B42" w:rsidRDefault="00DC21E3" w:rsidP="00EA6B42">
      <w:pPr>
        <w:spacing w:line="480" w:lineRule="auto"/>
        <w:rPr>
          <w:rFonts w:asciiTheme="minorBidi" w:hAnsiTheme="minorBidi"/>
          <w:rtl/>
        </w:rPr>
      </w:pPr>
    </w:p>
    <w:sectPr w:rsidR="00DC21E3" w:rsidRPr="00EA6B42" w:rsidSect="00CD2970">
      <w:headerReference w:type="default" r:id="rId21"/>
      <w:footerReference w:type="default" r:id="rId22"/>
      <w:pgSz w:w="11906" w:h="16838"/>
      <w:pgMar w:top="1701" w:right="1701" w:bottom="851" w:left="1701" w:header="624" w:footer="204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0BE12" w14:textId="77777777" w:rsidR="005D5B1C" w:rsidRDefault="005D5B1C" w:rsidP="00FE13B5">
      <w:pPr>
        <w:spacing w:after="0" w:line="240" w:lineRule="auto"/>
      </w:pPr>
      <w:r>
        <w:separator/>
      </w:r>
    </w:p>
  </w:endnote>
  <w:endnote w:type="continuationSeparator" w:id="0">
    <w:p w14:paraId="0752FA2E" w14:textId="77777777" w:rsidR="005D5B1C" w:rsidRDefault="005D5B1C" w:rsidP="00FE1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10C3B" w14:textId="05DA3418" w:rsidR="00CD2970" w:rsidRDefault="00CD2970">
    <w:pPr>
      <w:pStyle w:val="a5"/>
    </w:pPr>
    <w:r>
      <w:rPr>
        <w:noProof/>
      </w:rPr>
      <w:drawing>
        <wp:anchor distT="0" distB="0" distL="114300" distR="114300" simplePos="0" relativeHeight="251661312" behindDoc="1" locked="0" layoutInCell="1" allowOverlap="1" wp14:anchorId="1F0D3EE2" wp14:editId="4693249A">
          <wp:simplePos x="0" y="0"/>
          <wp:positionH relativeFrom="page">
            <wp:posOffset>78216</wp:posOffset>
          </wp:positionH>
          <wp:positionV relativeFrom="paragraph">
            <wp:posOffset>107011</wp:posOffset>
          </wp:positionV>
          <wp:extent cx="7555865" cy="1064260"/>
          <wp:effectExtent l="0" t="0" r="6985" b="2540"/>
          <wp:wrapTight wrapText="bothSides">
            <wp:wrapPolygon edited="0">
              <wp:start x="13179" y="0"/>
              <wp:lineTo x="0" y="4640"/>
              <wp:lineTo x="0" y="6186"/>
              <wp:lineTo x="6807" y="6573"/>
              <wp:lineTo x="10619" y="12372"/>
              <wp:lineTo x="8223" y="13146"/>
              <wp:lineTo x="2069" y="17399"/>
              <wp:lineTo x="1852" y="19332"/>
              <wp:lineTo x="1961" y="21265"/>
              <wp:lineTo x="2886" y="21265"/>
              <wp:lineTo x="9585" y="21265"/>
              <wp:lineTo x="19551" y="21265"/>
              <wp:lineTo x="19768" y="18558"/>
              <wp:lineTo x="19006" y="18558"/>
              <wp:lineTo x="19060" y="17012"/>
              <wp:lineTo x="12961" y="12372"/>
              <wp:lineTo x="12743" y="12372"/>
              <wp:lineTo x="14813" y="9279"/>
              <wp:lineTo x="14758" y="6186"/>
              <wp:lineTo x="21566" y="6186"/>
              <wp:lineTo x="21566" y="4640"/>
              <wp:lineTo x="14758" y="0"/>
              <wp:lineTo x="13179" y="0"/>
            </wp:wrapPolygon>
          </wp:wrapTight>
          <wp:docPr id="193349536" name="Picture 2"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9536" name="Picture 2" descr="A black background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5865" cy="10642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31CAF" w14:textId="77777777" w:rsidR="005D5B1C" w:rsidRDefault="005D5B1C" w:rsidP="00FE13B5">
      <w:pPr>
        <w:spacing w:after="0" w:line="240" w:lineRule="auto"/>
      </w:pPr>
      <w:r>
        <w:separator/>
      </w:r>
    </w:p>
  </w:footnote>
  <w:footnote w:type="continuationSeparator" w:id="0">
    <w:p w14:paraId="5EDEDC8E" w14:textId="77777777" w:rsidR="005D5B1C" w:rsidRDefault="005D5B1C" w:rsidP="00FE1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3B4AB" w14:textId="55C563F0" w:rsidR="006D36B7" w:rsidRDefault="00CD2970" w:rsidP="00CD2970">
    <w:pPr>
      <w:pStyle w:val="a3"/>
    </w:pPr>
    <w:bookmarkStart w:id="0" w:name="_Hlk216678696"/>
    <w:bookmarkStart w:id="1" w:name="_Hlk216678697"/>
    <w:bookmarkStart w:id="2" w:name="_Hlk216678698"/>
    <w:bookmarkStart w:id="3" w:name="_Hlk216678699"/>
    <w:bookmarkStart w:id="4" w:name="_Hlk216678700"/>
    <w:r>
      <w:rPr>
        <w:noProof/>
      </w:rPr>
      <w:drawing>
        <wp:anchor distT="0" distB="0" distL="114300" distR="114300" simplePos="0" relativeHeight="251659264" behindDoc="0" locked="0" layoutInCell="1" allowOverlap="1" wp14:anchorId="1097D6DE" wp14:editId="2A495DDC">
          <wp:simplePos x="0" y="0"/>
          <wp:positionH relativeFrom="column">
            <wp:posOffset>1369060</wp:posOffset>
          </wp:positionH>
          <wp:positionV relativeFrom="paragraph">
            <wp:posOffset>-151848</wp:posOffset>
          </wp:positionV>
          <wp:extent cx="2476500" cy="771525"/>
          <wp:effectExtent l="0" t="0" r="0" b="9525"/>
          <wp:wrapSquare wrapText="bothSides"/>
          <wp:docPr id="1284253454" name="Picture 1"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53454" name="Picture 1" descr="A blu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476500" cy="771525"/>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2075C"/>
    <w:multiLevelType w:val="hybridMultilevel"/>
    <w:tmpl w:val="6CF6A8C0"/>
    <w:lvl w:ilvl="0" w:tplc="203A92F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004D1"/>
    <w:multiLevelType w:val="multilevel"/>
    <w:tmpl w:val="E034C0A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697104E"/>
    <w:multiLevelType w:val="hybridMultilevel"/>
    <w:tmpl w:val="25769D96"/>
    <w:lvl w:ilvl="0" w:tplc="62F4C026">
      <w:start w:val="1"/>
      <w:numFmt w:val="hebrew1"/>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3" w15:restartNumberingAfterBreak="0">
    <w:nsid w:val="0749324C"/>
    <w:multiLevelType w:val="hybridMultilevel"/>
    <w:tmpl w:val="661007E4"/>
    <w:lvl w:ilvl="0" w:tplc="411EAA28">
      <w:start w:val="1"/>
      <w:numFmt w:val="hebrew1"/>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4" w15:restartNumberingAfterBreak="0">
    <w:nsid w:val="08DE6587"/>
    <w:multiLevelType w:val="hybridMultilevel"/>
    <w:tmpl w:val="589A8C1E"/>
    <w:lvl w:ilvl="0" w:tplc="70AC0258">
      <w:start w:val="1"/>
      <w:numFmt w:val="hebrew1"/>
      <w:lvlText w:val="%1."/>
      <w:lvlJc w:val="left"/>
      <w:pPr>
        <w:ind w:left="1038" w:hanging="360"/>
      </w:pPr>
      <w:rPr>
        <w:rFonts w:hint="default"/>
      </w:r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5" w15:restartNumberingAfterBreak="0">
    <w:nsid w:val="1043168C"/>
    <w:multiLevelType w:val="hybridMultilevel"/>
    <w:tmpl w:val="0E145A8C"/>
    <w:lvl w:ilvl="0" w:tplc="0730F772">
      <w:start w:val="1"/>
      <w:numFmt w:val="decimal"/>
      <w:lvlText w:val="%1."/>
      <w:lvlJc w:val="left"/>
      <w:pPr>
        <w:ind w:left="360" w:hanging="360"/>
      </w:pPr>
      <w:rPr>
        <w:rFonts w:hint="default"/>
        <w:lang w:bidi="he-I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31D06A1"/>
    <w:multiLevelType w:val="hybridMultilevel"/>
    <w:tmpl w:val="0A6AE2C4"/>
    <w:lvl w:ilvl="0" w:tplc="36106E7C">
      <w:start w:val="1"/>
      <w:numFmt w:val="hebrew1"/>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7" w15:restartNumberingAfterBreak="0">
    <w:nsid w:val="149423EE"/>
    <w:multiLevelType w:val="hybridMultilevel"/>
    <w:tmpl w:val="55C87092"/>
    <w:lvl w:ilvl="0" w:tplc="34DE935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703F96"/>
    <w:multiLevelType w:val="hybridMultilevel"/>
    <w:tmpl w:val="5C0009E4"/>
    <w:lvl w:ilvl="0" w:tplc="BE2C45A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1B3B05"/>
    <w:multiLevelType w:val="hybridMultilevel"/>
    <w:tmpl w:val="DE8AF44C"/>
    <w:lvl w:ilvl="0" w:tplc="03401CDE">
      <w:start w:val="1"/>
      <w:numFmt w:val="hebrew1"/>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B714DD"/>
    <w:multiLevelType w:val="hybridMultilevel"/>
    <w:tmpl w:val="25769D96"/>
    <w:lvl w:ilvl="0" w:tplc="62F4C026">
      <w:start w:val="1"/>
      <w:numFmt w:val="hebrew1"/>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1" w15:restartNumberingAfterBreak="0">
    <w:nsid w:val="20AA462A"/>
    <w:multiLevelType w:val="hybridMultilevel"/>
    <w:tmpl w:val="25769D96"/>
    <w:lvl w:ilvl="0" w:tplc="62F4C026">
      <w:start w:val="1"/>
      <w:numFmt w:val="hebrew1"/>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2" w15:restartNumberingAfterBreak="0">
    <w:nsid w:val="2167282C"/>
    <w:multiLevelType w:val="hybridMultilevel"/>
    <w:tmpl w:val="403A8336"/>
    <w:lvl w:ilvl="0" w:tplc="2E8E46F2">
      <w:start w:val="1"/>
      <w:numFmt w:val="bullet"/>
      <w:lvlText w:val=""/>
      <w:lvlJc w:val="left"/>
      <w:pPr>
        <w:ind w:left="644" w:hanging="360"/>
      </w:pPr>
      <w:rPr>
        <w:rFonts w:ascii="Symbol" w:hAnsi="Symbol" w:hint="default"/>
        <w:lang w:bidi="he-I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1C70DE1"/>
    <w:multiLevelType w:val="hybridMultilevel"/>
    <w:tmpl w:val="25769D96"/>
    <w:lvl w:ilvl="0" w:tplc="62F4C026">
      <w:start w:val="1"/>
      <w:numFmt w:val="hebrew1"/>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4" w15:restartNumberingAfterBreak="0">
    <w:nsid w:val="2465668D"/>
    <w:multiLevelType w:val="hybridMultilevel"/>
    <w:tmpl w:val="F7A4FE32"/>
    <w:lvl w:ilvl="0" w:tplc="99AE19AA">
      <w:start w:val="1"/>
      <w:numFmt w:val="hebrew1"/>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5" w15:restartNumberingAfterBreak="0">
    <w:nsid w:val="276F041B"/>
    <w:multiLevelType w:val="hybridMultilevel"/>
    <w:tmpl w:val="370654EE"/>
    <w:lvl w:ilvl="0" w:tplc="F182CF38">
      <w:start w:val="1"/>
      <w:numFmt w:val="hebrew1"/>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80597C"/>
    <w:multiLevelType w:val="hybridMultilevel"/>
    <w:tmpl w:val="52200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455B18"/>
    <w:multiLevelType w:val="hybridMultilevel"/>
    <w:tmpl w:val="DA28BCF8"/>
    <w:lvl w:ilvl="0" w:tplc="A56A3B8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1B6A9A"/>
    <w:multiLevelType w:val="hybridMultilevel"/>
    <w:tmpl w:val="825A38F2"/>
    <w:lvl w:ilvl="0" w:tplc="48E0516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947D08"/>
    <w:multiLevelType w:val="hybridMultilevel"/>
    <w:tmpl w:val="25769D96"/>
    <w:lvl w:ilvl="0" w:tplc="62F4C026">
      <w:start w:val="1"/>
      <w:numFmt w:val="hebrew1"/>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0" w15:restartNumberingAfterBreak="0">
    <w:nsid w:val="2D5958B0"/>
    <w:multiLevelType w:val="hybridMultilevel"/>
    <w:tmpl w:val="25769D96"/>
    <w:lvl w:ilvl="0" w:tplc="62F4C026">
      <w:start w:val="1"/>
      <w:numFmt w:val="hebrew1"/>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1" w15:restartNumberingAfterBreak="0">
    <w:nsid w:val="2EC31D3E"/>
    <w:multiLevelType w:val="hybridMultilevel"/>
    <w:tmpl w:val="1834DC88"/>
    <w:lvl w:ilvl="0" w:tplc="CFA0E3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F3792C"/>
    <w:multiLevelType w:val="hybridMultilevel"/>
    <w:tmpl w:val="25769D96"/>
    <w:lvl w:ilvl="0" w:tplc="62F4C026">
      <w:start w:val="1"/>
      <w:numFmt w:val="hebrew1"/>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3" w15:restartNumberingAfterBreak="0">
    <w:nsid w:val="333378FC"/>
    <w:multiLevelType w:val="hybridMultilevel"/>
    <w:tmpl w:val="1B6445F0"/>
    <w:lvl w:ilvl="0" w:tplc="5D5AD306">
      <w:start w:val="1"/>
      <w:numFmt w:val="hebrew1"/>
      <w:lvlText w:val="%1."/>
      <w:lvlJc w:val="left"/>
      <w:pPr>
        <w:ind w:left="1038" w:hanging="360"/>
      </w:pPr>
      <w:rPr>
        <w:rFonts w:hint="default"/>
      </w:r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24" w15:restartNumberingAfterBreak="0">
    <w:nsid w:val="34474B54"/>
    <w:multiLevelType w:val="hybridMultilevel"/>
    <w:tmpl w:val="C10C6420"/>
    <w:lvl w:ilvl="0" w:tplc="4888EBB2">
      <w:start w:val="1"/>
      <w:numFmt w:val="hebrew1"/>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7746F6"/>
    <w:multiLevelType w:val="hybridMultilevel"/>
    <w:tmpl w:val="BECC0766"/>
    <w:lvl w:ilvl="0" w:tplc="D6E6F18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722ADA"/>
    <w:multiLevelType w:val="hybridMultilevel"/>
    <w:tmpl w:val="25769D96"/>
    <w:lvl w:ilvl="0" w:tplc="62F4C026">
      <w:start w:val="1"/>
      <w:numFmt w:val="hebrew1"/>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7" w15:restartNumberingAfterBreak="0">
    <w:nsid w:val="39FD6ADF"/>
    <w:multiLevelType w:val="hybridMultilevel"/>
    <w:tmpl w:val="25769D96"/>
    <w:lvl w:ilvl="0" w:tplc="62F4C026">
      <w:start w:val="1"/>
      <w:numFmt w:val="hebrew1"/>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8" w15:restartNumberingAfterBreak="0">
    <w:nsid w:val="3DF769D1"/>
    <w:multiLevelType w:val="hybridMultilevel"/>
    <w:tmpl w:val="5222670A"/>
    <w:lvl w:ilvl="0" w:tplc="F23ECCD2">
      <w:start w:val="1"/>
      <w:numFmt w:val="hebrew1"/>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9" w15:restartNumberingAfterBreak="0">
    <w:nsid w:val="42AF0560"/>
    <w:multiLevelType w:val="hybridMultilevel"/>
    <w:tmpl w:val="FC56379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943489"/>
    <w:multiLevelType w:val="hybridMultilevel"/>
    <w:tmpl w:val="9FE0F106"/>
    <w:lvl w:ilvl="0" w:tplc="026C37BC">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540C65"/>
    <w:multiLevelType w:val="hybridMultilevel"/>
    <w:tmpl w:val="102A5F4A"/>
    <w:lvl w:ilvl="0" w:tplc="A336E5A2">
      <w:start w:val="1"/>
      <w:numFmt w:val="bullet"/>
      <w:lvlText w:val=""/>
      <w:lvlJc w:val="left"/>
      <w:pPr>
        <w:ind w:left="1440" w:hanging="360"/>
      </w:pPr>
      <w:rPr>
        <w:rFonts w:ascii="Symbol" w:eastAsiaTheme="minorEastAsia"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9BA39F8"/>
    <w:multiLevelType w:val="hybridMultilevel"/>
    <w:tmpl w:val="25769D96"/>
    <w:lvl w:ilvl="0" w:tplc="62F4C026">
      <w:start w:val="1"/>
      <w:numFmt w:val="hebrew1"/>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33" w15:restartNumberingAfterBreak="0">
    <w:nsid w:val="58AE5F72"/>
    <w:multiLevelType w:val="hybridMultilevel"/>
    <w:tmpl w:val="79F2B518"/>
    <w:lvl w:ilvl="0" w:tplc="0AE0945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7F790B"/>
    <w:multiLevelType w:val="hybridMultilevel"/>
    <w:tmpl w:val="B75A7428"/>
    <w:lvl w:ilvl="0" w:tplc="18EECE1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B81C03"/>
    <w:multiLevelType w:val="hybridMultilevel"/>
    <w:tmpl w:val="39B6810E"/>
    <w:lvl w:ilvl="0" w:tplc="7C789D1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B22FED"/>
    <w:multiLevelType w:val="hybridMultilevel"/>
    <w:tmpl w:val="FA1CBBAA"/>
    <w:lvl w:ilvl="0" w:tplc="E272B47E">
      <w:start w:val="1"/>
      <w:numFmt w:val="hebrew1"/>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B96F27"/>
    <w:multiLevelType w:val="hybridMultilevel"/>
    <w:tmpl w:val="E3BC50DE"/>
    <w:lvl w:ilvl="0" w:tplc="45BED780">
      <w:start w:val="1"/>
      <w:numFmt w:val="hebrew1"/>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BF4098"/>
    <w:multiLevelType w:val="hybridMultilevel"/>
    <w:tmpl w:val="B8D8E8C0"/>
    <w:lvl w:ilvl="0" w:tplc="A244B3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8B399B"/>
    <w:multiLevelType w:val="hybridMultilevel"/>
    <w:tmpl w:val="391E7E72"/>
    <w:lvl w:ilvl="0" w:tplc="A2CE603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A41FCC"/>
    <w:multiLevelType w:val="hybridMultilevel"/>
    <w:tmpl w:val="AB02E580"/>
    <w:lvl w:ilvl="0" w:tplc="BD1C7F7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AE301B"/>
    <w:multiLevelType w:val="hybridMultilevel"/>
    <w:tmpl w:val="FD426D30"/>
    <w:lvl w:ilvl="0" w:tplc="53A6743E">
      <w:start w:val="1"/>
      <w:numFmt w:val="decimal"/>
      <w:lvlText w:val="%1."/>
      <w:lvlJc w:val="left"/>
      <w:pPr>
        <w:ind w:left="720" w:hanging="360"/>
      </w:pPr>
      <w:rPr>
        <w:b w:val="0"/>
        <w:bCs w:val="0"/>
      </w:r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B536C4"/>
    <w:multiLevelType w:val="hybridMultilevel"/>
    <w:tmpl w:val="8A288AA0"/>
    <w:lvl w:ilvl="0" w:tplc="E0E6904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7F7973"/>
    <w:multiLevelType w:val="hybridMultilevel"/>
    <w:tmpl w:val="05A4DA8E"/>
    <w:lvl w:ilvl="0" w:tplc="B3AC3D9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853827"/>
    <w:multiLevelType w:val="hybridMultilevel"/>
    <w:tmpl w:val="05A4DA8E"/>
    <w:lvl w:ilvl="0" w:tplc="B3AC3D9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265AA5"/>
    <w:multiLevelType w:val="hybridMultilevel"/>
    <w:tmpl w:val="0CB03C50"/>
    <w:lvl w:ilvl="0" w:tplc="481CC7D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32083F"/>
    <w:multiLevelType w:val="hybridMultilevel"/>
    <w:tmpl w:val="25769D96"/>
    <w:lvl w:ilvl="0" w:tplc="62F4C026">
      <w:start w:val="1"/>
      <w:numFmt w:val="hebrew1"/>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num w:numId="1" w16cid:durableId="311957061">
    <w:abstractNumId w:val="18"/>
  </w:num>
  <w:num w:numId="2" w16cid:durableId="67970376">
    <w:abstractNumId w:val="25"/>
  </w:num>
  <w:num w:numId="3" w16cid:durableId="673338944">
    <w:abstractNumId w:val="3"/>
  </w:num>
  <w:num w:numId="4" w16cid:durableId="1440487299">
    <w:abstractNumId w:val="44"/>
  </w:num>
  <w:num w:numId="5" w16cid:durableId="198855795">
    <w:abstractNumId w:val="17"/>
  </w:num>
  <w:num w:numId="6" w16cid:durableId="2102143699">
    <w:abstractNumId w:val="33"/>
  </w:num>
  <w:num w:numId="7" w16cid:durableId="1594780000">
    <w:abstractNumId w:val="43"/>
  </w:num>
  <w:num w:numId="8" w16cid:durableId="254217261">
    <w:abstractNumId w:val="5"/>
  </w:num>
  <w:num w:numId="9" w16cid:durableId="1609966239">
    <w:abstractNumId w:val="39"/>
  </w:num>
  <w:num w:numId="10" w16cid:durableId="1059979712">
    <w:abstractNumId w:val="45"/>
  </w:num>
  <w:num w:numId="11" w16cid:durableId="150370882">
    <w:abstractNumId w:val="21"/>
  </w:num>
  <w:num w:numId="12" w16cid:durableId="266427103">
    <w:abstractNumId w:val="14"/>
  </w:num>
  <w:num w:numId="13" w16cid:durableId="1983775709">
    <w:abstractNumId w:val="6"/>
  </w:num>
  <w:num w:numId="14" w16cid:durableId="441727130">
    <w:abstractNumId w:val="28"/>
  </w:num>
  <w:num w:numId="15" w16cid:durableId="1444112005">
    <w:abstractNumId w:val="22"/>
  </w:num>
  <w:num w:numId="16" w16cid:durableId="2008315386">
    <w:abstractNumId w:val="27"/>
  </w:num>
  <w:num w:numId="17" w16cid:durableId="945305454">
    <w:abstractNumId w:val="20"/>
  </w:num>
  <w:num w:numId="18" w16cid:durableId="1931086792">
    <w:abstractNumId w:val="23"/>
  </w:num>
  <w:num w:numId="19" w16cid:durableId="1036589541">
    <w:abstractNumId w:val="32"/>
  </w:num>
  <w:num w:numId="20" w16cid:durableId="1806659416">
    <w:abstractNumId w:val="10"/>
  </w:num>
  <w:num w:numId="21" w16cid:durableId="1317295400">
    <w:abstractNumId w:val="13"/>
  </w:num>
  <w:num w:numId="22" w16cid:durableId="1038433957">
    <w:abstractNumId w:val="19"/>
  </w:num>
  <w:num w:numId="23" w16cid:durableId="1501508335">
    <w:abstractNumId w:val="46"/>
  </w:num>
  <w:num w:numId="24" w16cid:durableId="1899588743">
    <w:abstractNumId w:val="2"/>
  </w:num>
  <w:num w:numId="25" w16cid:durableId="445470456">
    <w:abstractNumId w:val="26"/>
  </w:num>
  <w:num w:numId="26" w16cid:durableId="1198784714">
    <w:abstractNumId w:val="11"/>
  </w:num>
  <w:num w:numId="27" w16cid:durableId="1084182830">
    <w:abstractNumId w:val="41"/>
  </w:num>
  <w:num w:numId="28" w16cid:durableId="737946150">
    <w:abstractNumId w:val="4"/>
  </w:num>
  <w:num w:numId="29" w16cid:durableId="181779905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44226188">
    <w:abstractNumId w:val="36"/>
  </w:num>
  <w:num w:numId="31" w16cid:durableId="534654331">
    <w:abstractNumId w:val="38"/>
  </w:num>
  <w:num w:numId="32" w16cid:durableId="1303926942">
    <w:abstractNumId w:val="24"/>
  </w:num>
  <w:num w:numId="33" w16cid:durableId="1641568258">
    <w:abstractNumId w:val="1"/>
  </w:num>
  <w:num w:numId="34" w16cid:durableId="1819610625">
    <w:abstractNumId w:val="35"/>
  </w:num>
  <w:num w:numId="35" w16cid:durableId="607084833">
    <w:abstractNumId w:val="0"/>
  </w:num>
  <w:num w:numId="36" w16cid:durableId="291324835">
    <w:abstractNumId w:val="8"/>
  </w:num>
  <w:num w:numId="37" w16cid:durableId="418136689">
    <w:abstractNumId w:val="40"/>
  </w:num>
  <w:num w:numId="38" w16cid:durableId="1175847018">
    <w:abstractNumId w:val="37"/>
  </w:num>
  <w:num w:numId="39" w16cid:durableId="1472022018">
    <w:abstractNumId w:val="9"/>
  </w:num>
  <w:num w:numId="40" w16cid:durableId="2143190841">
    <w:abstractNumId w:val="30"/>
  </w:num>
  <w:num w:numId="41" w16cid:durableId="440227138">
    <w:abstractNumId w:val="31"/>
  </w:num>
  <w:num w:numId="42" w16cid:durableId="712198021">
    <w:abstractNumId w:val="42"/>
  </w:num>
  <w:num w:numId="43" w16cid:durableId="135756289">
    <w:abstractNumId w:val="34"/>
  </w:num>
  <w:num w:numId="44" w16cid:durableId="1834837368">
    <w:abstractNumId w:val="29"/>
  </w:num>
  <w:num w:numId="45" w16cid:durableId="1378554591">
    <w:abstractNumId w:val="7"/>
  </w:num>
  <w:num w:numId="46" w16cid:durableId="1091198195">
    <w:abstractNumId w:val="15"/>
  </w:num>
  <w:num w:numId="47" w16cid:durableId="8589279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D37"/>
    <w:rsid w:val="00090E93"/>
    <w:rsid w:val="00092607"/>
    <w:rsid w:val="000D3A73"/>
    <w:rsid w:val="000F4072"/>
    <w:rsid w:val="00151A0C"/>
    <w:rsid w:val="00151AE7"/>
    <w:rsid w:val="00154D1C"/>
    <w:rsid w:val="001629C9"/>
    <w:rsid w:val="00186AED"/>
    <w:rsid w:val="00192429"/>
    <w:rsid w:val="001C2A57"/>
    <w:rsid w:val="001E2E70"/>
    <w:rsid w:val="00212303"/>
    <w:rsid w:val="0022616A"/>
    <w:rsid w:val="00283507"/>
    <w:rsid w:val="002A3444"/>
    <w:rsid w:val="002E3645"/>
    <w:rsid w:val="0036243A"/>
    <w:rsid w:val="00383CFF"/>
    <w:rsid w:val="003956D3"/>
    <w:rsid w:val="003D1250"/>
    <w:rsid w:val="003E579E"/>
    <w:rsid w:val="0040491D"/>
    <w:rsid w:val="004074F5"/>
    <w:rsid w:val="004762BC"/>
    <w:rsid w:val="004C7939"/>
    <w:rsid w:val="004F3162"/>
    <w:rsid w:val="00510B87"/>
    <w:rsid w:val="0055221E"/>
    <w:rsid w:val="00553062"/>
    <w:rsid w:val="00583F06"/>
    <w:rsid w:val="005A40F6"/>
    <w:rsid w:val="005C2F24"/>
    <w:rsid w:val="005D5B1C"/>
    <w:rsid w:val="005F5484"/>
    <w:rsid w:val="006074BA"/>
    <w:rsid w:val="00644586"/>
    <w:rsid w:val="00682D78"/>
    <w:rsid w:val="006A2634"/>
    <w:rsid w:val="006D36B7"/>
    <w:rsid w:val="006E0D9E"/>
    <w:rsid w:val="007102C6"/>
    <w:rsid w:val="00724282"/>
    <w:rsid w:val="007412A4"/>
    <w:rsid w:val="00742CA6"/>
    <w:rsid w:val="0077091D"/>
    <w:rsid w:val="0078335C"/>
    <w:rsid w:val="00787FF3"/>
    <w:rsid w:val="007C12AE"/>
    <w:rsid w:val="007C3C99"/>
    <w:rsid w:val="007C717E"/>
    <w:rsid w:val="007D456C"/>
    <w:rsid w:val="007E5124"/>
    <w:rsid w:val="007F5C62"/>
    <w:rsid w:val="00844828"/>
    <w:rsid w:val="00873F42"/>
    <w:rsid w:val="00875934"/>
    <w:rsid w:val="00891784"/>
    <w:rsid w:val="008A69E9"/>
    <w:rsid w:val="008E4815"/>
    <w:rsid w:val="009037BF"/>
    <w:rsid w:val="009274AB"/>
    <w:rsid w:val="009419D2"/>
    <w:rsid w:val="009435EA"/>
    <w:rsid w:val="00945051"/>
    <w:rsid w:val="009A0373"/>
    <w:rsid w:val="009B179B"/>
    <w:rsid w:val="00A0140F"/>
    <w:rsid w:val="00A04E14"/>
    <w:rsid w:val="00A32D37"/>
    <w:rsid w:val="00A4015B"/>
    <w:rsid w:val="00A741AA"/>
    <w:rsid w:val="00A753FB"/>
    <w:rsid w:val="00A96728"/>
    <w:rsid w:val="00AB0A4E"/>
    <w:rsid w:val="00AD2C96"/>
    <w:rsid w:val="00AD2F32"/>
    <w:rsid w:val="00AE0925"/>
    <w:rsid w:val="00AE50CC"/>
    <w:rsid w:val="00B04E11"/>
    <w:rsid w:val="00B077F2"/>
    <w:rsid w:val="00B411CC"/>
    <w:rsid w:val="00B45B14"/>
    <w:rsid w:val="00B621EC"/>
    <w:rsid w:val="00B71517"/>
    <w:rsid w:val="00B93F9F"/>
    <w:rsid w:val="00BD1411"/>
    <w:rsid w:val="00BD2C41"/>
    <w:rsid w:val="00BD2E0D"/>
    <w:rsid w:val="00BF4776"/>
    <w:rsid w:val="00C42C43"/>
    <w:rsid w:val="00C534DB"/>
    <w:rsid w:val="00C5524E"/>
    <w:rsid w:val="00C66DA9"/>
    <w:rsid w:val="00CA6A15"/>
    <w:rsid w:val="00CC678F"/>
    <w:rsid w:val="00CD2970"/>
    <w:rsid w:val="00D25E66"/>
    <w:rsid w:val="00DC21E3"/>
    <w:rsid w:val="00DE4EFC"/>
    <w:rsid w:val="00DF7E22"/>
    <w:rsid w:val="00E06DE5"/>
    <w:rsid w:val="00E23A6F"/>
    <w:rsid w:val="00E34AA0"/>
    <w:rsid w:val="00E509C2"/>
    <w:rsid w:val="00E51E1F"/>
    <w:rsid w:val="00E625E7"/>
    <w:rsid w:val="00E760D2"/>
    <w:rsid w:val="00E82298"/>
    <w:rsid w:val="00E8443E"/>
    <w:rsid w:val="00EA4790"/>
    <w:rsid w:val="00EA6B42"/>
    <w:rsid w:val="00F0321A"/>
    <w:rsid w:val="00F07C2D"/>
    <w:rsid w:val="00F50B3D"/>
    <w:rsid w:val="00F54B75"/>
    <w:rsid w:val="00F604F3"/>
    <w:rsid w:val="00F64546"/>
    <w:rsid w:val="00F65B45"/>
    <w:rsid w:val="00F930EA"/>
    <w:rsid w:val="00F97588"/>
    <w:rsid w:val="00FA2685"/>
    <w:rsid w:val="00FC7CFB"/>
    <w:rsid w:val="00FE0AAB"/>
    <w:rsid w:val="00FE13B5"/>
    <w:rsid w:val="00FF1FDF"/>
    <w:rsid w:val="05646F58"/>
    <w:rsid w:val="0CB7481A"/>
    <w:rsid w:val="0D7D198B"/>
    <w:rsid w:val="0D966F5A"/>
    <w:rsid w:val="0EEF1AD8"/>
    <w:rsid w:val="14F816CE"/>
    <w:rsid w:val="158B6397"/>
    <w:rsid w:val="1682E3DB"/>
    <w:rsid w:val="221CDF2A"/>
    <w:rsid w:val="3277ED24"/>
    <w:rsid w:val="3303822A"/>
    <w:rsid w:val="3819F3C5"/>
    <w:rsid w:val="3CEA5EC9"/>
    <w:rsid w:val="446B7084"/>
    <w:rsid w:val="455AB476"/>
    <w:rsid w:val="47327233"/>
    <w:rsid w:val="491D0987"/>
    <w:rsid w:val="4A094076"/>
    <w:rsid w:val="516E4484"/>
    <w:rsid w:val="585C69CD"/>
    <w:rsid w:val="5B8EC73D"/>
    <w:rsid w:val="5EC6F145"/>
    <w:rsid w:val="6262DD60"/>
    <w:rsid w:val="63BC35EA"/>
    <w:rsid w:val="6547F28D"/>
    <w:rsid w:val="672B873E"/>
    <w:rsid w:val="6A915112"/>
    <w:rsid w:val="77510FCB"/>
    <w:rsid w:val="778CA2EA"/>
    <w:rsid w:val="7C7967B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E9469"/>
  <w15:chartTrackingRefBased/>
  <w15:docId w15:val="{2E60BF30-C4C5-4E65-85BC-D28EF3C4C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53FB"/>
    <w:pPr>
      <w:bidi/>
      <w:spacing w:after="200" w:line="276" w:lineRule="auto"/>
    </w:pPr>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E13B5"/>
    <w:pPr>
      <w:tabs>
        <w:tab w:val="center" w:pos="4153"/>
        <w:tab w:val="right" w:pos="8306"/>
      </w:tabs>
      <w:spacing w:after="0" w:line="240" w:lineRule="auto"/>
    </w:pPr>
    <w:rPr>
      <w:rFonts w:eastAsiaTheme="minorHAnsi"/>
    </w:rPr>
  </w:style>
  <w:style w:type="character" w:customStyle="1" w:styleId="a4">
    <w:name w:val="כותרת עליונה תו"/>
    <w:basedOn w:val="a0"/>
    <w:link w:val="a3"/>
    <w:uiPriority w:val="99"/>
    <w:rsid w:val="00FE13B5"/>
  </w:style>
  <w:style w:type="paragraph" w:styleId="a5">
    <w:name w:val="footer"/>
    <w:basedOn w:val="a"/>
    <w:link w:val="a6"/>
    <w:uiPriority w:val="99"/>
    <w:unhideWhenUsed/>
    <w:rsid w:val="00FE13B5"/>
    <w:pPr>
      <w:tabs>
        <w:tab w:val="center" w:pos="4153"/>
        <w:tab w:val="right" w:pos="8306"/>
      </w:tabs>
      <w:spacing w:after="0" w:line="240" w:lineRule="auto"/>
    </w:pPr>
  </w:style>
  <w:style w:type="character" w:customStyle="1" w:styleId="a6">
    <w:name w:val="כותרת תחתונה תו"/>
    <w:basedOn w:val="a0"/>
    <w:link w:val="a5"/>
    <w:uiPriority w:val="99"/>
    <w:rsid w:val="00FE13B5"/>
  </w:style>
  <w:style w:type="paragraph" w:styleId="a7">
    <w:name w:val="List Paragraph"/>
    <w:basedOn w:val="a"/>
    <w:uiPriority w:val="34"/>
    <w:qFormat/>
    <w:rsid w:val="00FC7CFB"/>
    <w:pPr>
      <w:ind w:left="720"/>
      <w:contextualSpacing/>
    </w:pPr>
    <w:rPr>
      <w:rFonts w:eastAsiaTheme="minorHAnsi"/>
    </w:rPr>
  </w:style>
  <w:style w:type="table" w:styleId="a8">
    <w:name w:val="Table Grid"/>
    <w:basedOn w:val="a1"/>
    <w:uiPriority w:val="59"/>
    <w:rsid w:val="00FC7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A4015B"/>
    <w:rPr>
      <w:color w:val="0563C1" w:themeColor="hyperlink"/>
      <w:u w:val="single"/>
    </w:rPr>
  </w:style>
  <w:style w:type="paragraph" w:styleId="a9">
    <w:name w:val="Revision"/>
    <w:hidden/>
    <w:uiPriority w:val="99"/>
    <w:semiHidden/>
    <w:rsid w:val="00F07C2D"/>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9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s@palgey-sharon.co.i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bal.HACALMODIIN\AppData\Local\Microsoft\Windows\INetCache\Content.Outlook\L1SKPX0U\&#1491;&#1507;%20&#1500;&#1493;&#1490;&#1493;%20&#1495;&#1499;&#1500;%20&#1502;&#1506;&#1493;&#1491;&#1499;&#15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8C5BD-52E5-491E-B75E-2A18714BE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דף לוגו חכל מעודכן.dotx</Template>
  <TotalTime>7</TotalTime>
  <Pages>13</Pages>
  <Words>1310</Words>
  <Characters>6356</Characters>
  <Application>Microsoft Office Word</Application>
  <DocSecurity>0</DocSecurity>
  <Lines>264</Lines>
  <Paragraphs>239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ענבל טננבאום</dc:creator>
  <cp:keywords/>
  <dc:description/>
  <cp:lastModifiedBy>almogy</cp:lastModifiedBy>
  <cp:revision>3</cp:revision>
  <cp:lastPrinted>2025-06-03T10:40:00Z</cp:lastPrinted>
  <dcterms:created xsi:type="dcterms:W3CDTF">2026-02-17T09:45:00Z</dcterms:created>
  <dcterms:modified xsi:type="dcterms:W3CDTF">2026-03-16T08:45:00Z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OdcanitPlatinum</vt:lpwstr>
  </property>
  <property fmtid="{D5CDD505-2E9C-101B-9397-08002B2CF9AE}" pid="3" name="PlatDBName">
    <vt:lpwstr>Odlight</vt:lpwstr>
  </property>
  <property fmtid="{D5CDD505-2E9C-101B-9397-08002B2CF9AE}" pid="4" name="MachineName">
    <vt:lpwstr>ZOHARI-02</vt:lpwstr>
  </property>
  <property fmtid="{D5CDD505-2E9C-101B-9397-08002B2CF9AE}" pid="5" name="DocCounter">
    <vt:lpwstr>59668</vt:lpwstr>
  </property>
</Properties>
</file>